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2605"/>
        <w:gridCol w:w="6745"/>
      </w:tblGrid>
      <w:tr w:rsidR="002A5E76" w:rsidRPr="00E05678" w14:paraId="56EED3E4" w14:textId="77777777" w:rsidTr="00CA276D">
        <w:tc>
          <w:tcPr>
            <w:tcW w:w="2660" w:type="dxa"/>
            <w:shd w:val="clear" w:color="auto" w:fill="D5E8EA"/>
          </w:tcPr>
          <w:p w14:paraId="5A9BDF92" w14:textId="77777777" w:rsidR="002A5E76" w:rsidRPr="00E05678" w:rsidRDefault="002A5E76" w:rsidP="00A420CC">
            <w:pPr>
              <w:rPr>
                <w:sz w:val="24"/>
                <w:szCs w:val="24"/>
              </w:rPr>
            </w:pPr>
          </w:p>
          <w:p w14:paraId="28DCDD0D" w14:textId="77777777" w:rsidR="002A5E76" w:rsidRPr="00E05678" w:rsidRDefault="002A5E76" w:rsidP="00CA276D">
            <w:pPr>
              <w:tabs>
                <w:tab w:val="num" w:pos="1418"/>
              </w:tabs>
              <w:spacing w:line="280" w:lineRule="atLeast"/>
              <w:rPr>
                <w:b/>
                <w:bCs/>
                <w:sz w:val="24"/>
                <w:szCs w:val="24"/>
              </w:rPr>
            </w:pPr>
            <w:r w:rsidRPr="00E05678">
              <w:rPr>
                <w:b/>
                <w:bCs/>
                <w:sz w:val="24"/>
                <w:szCs w:val="24"/>
              </w:rPr>
              <w:t>Candidate’s name:</w:t>
            </w:r>
          </w:p>
          <w:p w14:paraId="3C18FC9C" w14:textId="77777777" w:rsidR="002A5E76" w:rsidRPr="00E05678" w:rsidRDefault="002A5E76" w:rsidP="00CA276D">
            <w:pPr>
              <w:tabs>
                <w:tab w:val="num" w:pos="1418"/>
              </w:tabs>
              <w:spacing w:line="280" w:lineRule="atLeas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16" w:type="dxa"/>
            <w:shd w:val="clear" w:color="auto" w:fill="FFFFFF"/>
          </w:tcPr>
          <w:p w14:paraId="259FD20D" w14:textId="77777777" w:rsidR="002A5E76" w:rsidRPr="00E05678" w:rsidRDefault="002A5E76" w:rsidP="00CA276D">
            <w:pPr>
              <w:tabs>
                <w:tab w:val="num" w:pos="1418"/>
              </w:tabs>
              <w:spacing w:line="280" w:lineRule="atLeast"/>
              <w:rPr>
                <w:b/>
                <w:bCs/>
                <w:sz w:val="24"/>
                <w:szCs w:val="24"/>
              </w:rPr>
            </w:pPr>
          </w:p>
          <w:p w14:paraId="7F4A0D58" w14:textId="5E7EDC1D" w:rsidR="002A5E76" w:rsidRPr="00E05678" w:rsidRDefault="00B27E38" w:rsidP="00CA276D">
            <w:pPr>
              <w:tabs>
                <w:tab w:val="left" w:pos="5070"/>
              </w:tabs>
              <w:rPr>
                <w:sz w:val="24"/>
                <w:szCs w:val="24"/>
              </w:rPr>
            </w:pPr>
            <w:r w:rsidRPr="00B27E38">
              <w:rPr>
                <w:sz w:val="24"/>
                <w:szCs w:val="24"/>
              </w:rPr>
              <w:t>Faraj Al - Ansari</w:t>
            </w:r>
            <w:r w:rsidR="002A5E76" w:rsidRPr="00E05678">
              <w:rPr>
                <w:sz w:val="24"/>
                <w:szCs w:val="24"/>
              </w:rPr>
              <w:tab/>
            </w:r>
          </w:p>
        </w:tc>
      </w:tr>
    </w:tbl>
    <w:p w14:paraId="2343B376" w14:textId="77777777" w:rsidR="002A5E76" w:rsidRPr="002A5E76" w:rsidRDefault="002A5E76">
      <w:pPr>
        <w:rPr>
          <w:rFonts w:ascii="Trebuchet MS" w:hAnsi="Trebuchet MS"/>
          <w:sz w:val="24"/>
          <w:szCs w:val="24"/>
        </w:rPr>
      </w:pPr>
    </w:p>
    <w:tbl>
      <w:tblPr>
        <w:tblpPr w:leftFromText="180" w:rightFromText="180" w:vertAnchor="page" w:horzAnchor="margin" w:tblpY="27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3"/>
        <w:gridCol w:w="2561"/>
        <w:gridCol w:w="277"/>
        <w:gridCol w:w="1806"/>
        <w:gridCol w:w="2103"/>
      </w:tblGrid>
      <w:tr w:rsidR="002A5E76" w:rsidRPr="00E05678" w14:paraId="4608A0D9" w14:textId="77777777" w:rsidTr="002A5E76">
        <w:tc>
          <w:tcPr>
            <w:tcW w:w="2660" w:type="dxa"/>
            <w:tcBorders>
              <w:bottom w:val="single" w:sz="4" w:space="0" w:color="auto"/>
            </w:tcBorders>
            <w:shd w:val="clear" w:color="auto" w:fill="D5E8EA"/>
            <w:vAlign w:val="center"/>
          </w:tcPr>
          <w:p w14:paraId="77488357" w14:textId="77777777" w:rsidR="002A5E76" w:rsidRPr="00E05678" w:rsidRDefault="002A5E76" w:rsidP="00B52E6F">
            <w:pPr>
              <w:rPr>
                <w:b/>
                <w:sz w:val="24"/>
                <w:szCs w:val="24"/>
              </w:rPr>
            </w:pPr>
          </w:p>
          <w:p w14:paraId="33E399C4" w14:textId="77777777" w:rsidR="002A5E76" w:rsidRPr="00E05678" w:rsidRDefault="002A5E76" w:rsidP="00B52E6F">
            <w:pPr>
              <w:rPr>
                <w:b/>
                <w:sz w:val="24"/>
                <w:szCs w:val="24"/>
              </w:rPr>
            </w:pPr>
            <w:r w:rsidRPr="00E05678">
              <w:rPr>
                <w:b/>
                <w:sz w:val="24"/>
                <w:szCs w:val="24"/>
              </w:rPr>
              <w:t>Assignment Tutor</w:t>
            </w:r>
          </w:p>
          <w:p w14:paraId="3D8EC31A" w14:textId="77777777" w:rsidR="002A5E76" w:rsidRPr="00E05678" w:rsidRDefault="002A5E76" w:rsidP="00B52E6F">
            <w:pPr>
              <w:rPr>
                <w:b/>
                <w:sz w:val="24"/>
                <w:szCs w:val="24"/>
              </w:rPr>
            </w:pPr>
          </w:p>
        </w:tc>
        <w:tc>
          <w:tcPr>
            <w:tcW w:w="2646" w:type="dxa"/>
            <w:tcBorders>
              <w:bottom w:val="single" w:sz="4" w:space="0" w:color="auto"/>
            </w:tcBorders>
            <w:vAlign w:val="center"/>
          </w:tcPr>
          <w:p w14:paraId="28DFA08D" w14:textId="67035240" w:rsidR="002A5E76" w:rsidRPr="00E05678" w:rsidRDefault="004A706B" w:rsidP="00B52E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Stuart Mitchell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14:paraId="261F0E7A" w14:textId="77777777" w:rsidR="002A5E76" w:rsidRPr="00E05678" w:rsidRDefault="002A5E76" w:rsidP="00B52E6F">
            <w:pPr>
              <w:rPr>
                <w:sz w:val="24"/>
                <w:szCs w:val="24"/>
              </w:rPr>
            </w:pPr>
          </w:p>
        </w:tc>
        <w:tc>
          <w:tcPr>
            <w:tcW w:w="1821" w:type="dxa"/>
            <w:tcBorders>
              <w:bottom w:val="single" w:sz="4" w:space="0" w:color="auto"/>
            </w:tcBorders>
            <w:shd w:val="clear" w:color="auto" w:fill="D5E8EA"/>
            <w:vAlign w:val="center"/>
          </w:tcPr>
          <w:p w14:paraId="107B1C37" w14:textId="77777777" w:rsidR="002A5E76" w:rsidRPr="00E05678" w:rsidRDefault="002A5E76" w:rsidP="00B52E6F">
            <w:pPr>
              <w:rPr>
                <w:b/>
                <w:sz w:val="24"/>
                <w:szCs w:val="24"/>
              </w:rPr>
            </w:pPr>
            <w:r w:rsidRPr="00E05678">
              <w:rPr>
                <w:b/>
                <w:sz w:val="24"/>
                <w:szCs w:val="24"/>
              </w:rPr>
              <w:t>Programme</w:t>
            </w:r>
          </w:p>
        </w:tc>
        <w:tc>
          <w:tcPr>
            <w:tcW w:w="2169" w:type="dxa"/>
            <w:tcBorders>
              <w:bottom w:val="single" w:sz="4" w:space="0" w:color="auto"/>
            </w:tcBorders>
            <w:vAlign w:val="center"/>
          </w:tcPr>
          <w:p w14:paraId="5DF61ECE" w14:textId="21E1640A" w:rsidR="002A5E76" w:rsidRPr="00E05678" w:rsidRDefault="00B80754" w:rsidP="009756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DHRM</w:t>
            </w:r>
          </w:p>
        </w:tc>
      </w:tr>
      <w:tr w:rsidR="002A5E76" w:rsidRPr="00E05678" w14:paraId="2F184583" w14:textId="77777777" w:rsidTr="002A5E76">
        <w:trPr>
          <w:trHeight w:hRule="exact" w:val="113"/>
        </w:trPr>
        <w:tc>
          <w:tcPr>
            <w:tcW w:w="26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0F80C5" w14:textId="77777777" w:rsidR="002A5E76" w:rsidRPr="00E05678" w:rsidRDefault="002A5E76" w:rsidP="00B52E6F">
            <w:pPr>
              <w:rPr>
                <w:b/>
                <w:sz w:val="24"/>
                <w:szCs w:val="24"/>
              </w:rPr>
            </w:pPr>
          </w:p>
        </w:tc>
        <w:tc>
          <w:tcPr>
            <w:tcW w:w="2646" w:type="dxa"/>
            <w:tcBorders>
              <w:left w:val="nil"/>
              <w:right w:val="nil"/>
            </w:tcBorders>
            <w:vAlign w:val="center"/>
          </w:tcPr>
          <w:p w14:paraId="71CBDA88" w14:textId="77777777" w:rsidR="002A5E76" w:rsidRPr="00E05678" w:rsidRDefault="002A5E76" w:rsidP="00B52E6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B92DC" w14:textId="77777777" w:rsidR="002A5E76" w:rsidRPr="00E05678" w:rsidRDefault="002A5E76" w:rsidP="00B52E6F">
            <w:pPr>
              <w:rPr>
                <w:sz w:val="24"/>
                <w:szCs w:val="24"/>
              </w:rPr>
            </w:pPr>
          </w:p>
        </w:tc>
        <w:tc>
          <w:tcPr>
            <w:tcW w:w="182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8DDAB6" w14:textId="77777777" w:rsidR="002A5E76" w:rsidRPr="00E05678" w:rsidRDefault="002A5E76" w:rsidP="00B52E6F">
            <w:pPr>
              <w:rPr>
                <w:b/>
                <w:sz w:val="24"/>
                <w:szCs w:val="24"/>
              </w:rPr>
            </w:pPr>
          </w:p>
        </w:tc>
        <w:tc>
          <w:tcPr>
            <w:tcW w:w="2169" w:type="dxa"/>
            <w:tcBorders>
              <w:left w:val="nil"/>
              <w:right w:val="nil"/>
            </w:tcBorders>
            <w:vAlign w:val="center"/>
          </w:tcPr>
          <w:p w14:paraId="020C5B54" w14:textId="77777777" w:rsidR="002A5E76" w:rsidRPr="00E05678" w:rsidRDefault="002A5E76" w:rsidP="00B52E6F">
            <w:pPr>
              <w:rPr>
                <w:sz w:val="24"/>
                <w:szCs w:val="24"/>
              </w:rPr>
            </w:pPr>
          </w:p>
        </w:tc>
      </w:tr>
      <w:tr w:rsidR="002A5E76" w:rsidRPr="00E05678" w14:paraId="25481827" w14:textId="77777777" w:rsidTr="00B00D47">
        <w:trPr>
          <w:trHeight w:val="873"/>
        </w:trPr>
        <w:tc>
          <w:tcPr>
            <w:tcW w:w="2660" w:type="dxa"/>
            <w:tcBorders>
              <w:bottom w:val="single" w:sz="4" w:space="0" w:color="auto"/>
            </w:tcBorders>
            <w:shd w:val="clear" w:color="auto" w:fill="D5E8EA"/>
            <w:vAlign w:val="center"/>
          </w:tcPr>
          <w:p w14:paraId="512F7B92" w14:textId="77777777" w:rsidR="002A5E76" w:rsidRPr="00E05678" w:rsidRDefault="002A5E76" w:rsidP="00B52E6F">
            <w:pPr>
              <w:rPr>
                <w:b/>
                <w:sz w:val="24"/>
                <w:szCs w:val="24"/>
              </w:rPr>
            </w:pPr>
          </w:p>
          <w:p w14:paraId="25A47DBC" w14:textId="77777777" w:rsidR="002A5E76" w:rsidRPr="00E05678" w:rsidRDefault="002A5E76" w:rsidP="00B52E6F">
            <w:pPr>
              <w:rPr>
                <w:b/>
                <w:sz w:val="24"/>
                <w:szCs w:val="24"/>
              </w:rPr>
            </w:pPr>
            <w:r w:rsidRPr="00E05678">
              <w:rPr>
                <w:b/>
                <w:sz w:val="24"/>
                <w:szCs w:val="24"/>
              </w:rPr>
              <w:t>Programme Start Date</w:t>
            </w:r>
          </w:p>
          <w:p w14:paraId="32786C24" w14:textId="77777777" w:rsidR="002A5E76" w:rsidRPr="00E05678" w:rsidRDefault="002A5E76" w:rsidP="00B52E6F">
            <w:pPr>
              <w:rPr>
                <w:b/>
                <w:sz w:val="24"/>
                <w:szCs w:val="24"/>
              </w:rPr>
            </w:pPr>
          </w:p>
        </w:tc>
        <w:tc>
          <w:tcPr>
            <w:tcW w:w="2646" w:type="dxa"/>
            <w:tcBorders>
              <w:bottom w:val="single" w:sz="4" w:space="0" w:color="auto"/>
            </w:tcBorders>
            <w:vAlign w:val="center"/>
          </w:tcPr>
          <w:p w14:paraId="50D9688F" w14:textId="32F5D5AD" w:rsidR="002A5E76" w:rsidRPr="00E05678" w:rsidRDefault="004A706B" w:rsidP="00B52E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October 2019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14:paraId="3F8D1ABA" w14:textId="77777777" w:rsidR="002A5E76" w:rsidRPr="00E05678" w:rsidRDefault="002A5E76" w:rsidP="00B52E6F">
            <w:pPr>
              <w:rPr>
                <w:sz w:val="24"/>
                <w:szCs w:val="24"/>
              </w:rPr>
            </w:pPr>
          </w:p>
        </w:tc>
        <w:tc>
          <w:tcPr>
            <w:tcW w:w="1821" w:type="dxa"/>
            <w:tcBorders>
              <w:bottom w:val="single" w:sz="4" w:space="0" w:color="auto"/>
            </w:tcBorders>
            <w:shd w:val="clear" w:color="auto" w:fill="D5E8EA"/>
            <w:vAlign w:val="center"/>
          </w:tcPr>
          <w:p w14:paraId="2347372D" w14:textId="77777777" w:rsidR="002A5E76" w:rsidRPr="00E05678" w:rsidRDefault="002A5E76" w:rsidP="00B52E6F">
            <w:pPr>
              <w:rPr>
                <w:b/>
                <w:sz w:val="24"/>
                <w:szCs w:val="24"/>
              </w:rPr>
            </w:pPr>
            <w:r w:rsidRPr="00E05678">
              <w:rPr>
                <w:b/>
                <w:sz w:val="24"/>
                <w:szCs w:val="24"/>
              </w:rPr>
              <w:t>Course Location</w:t>
            </w:r>
          </w:p>
        </w:tc>
        <w:tc>
          <w:tcPr>
            <w:tcW w:w="2169" w:type="dxa"/>
            <w:tcBorders>
              <w:bottom w:val="single" w:sz="4" w:space="0" w:color="auto"/>
            </w:tcBorders>
            <w:vAlign w:val="center"/>
          </w:tcPr>
          <w:p w14:paraId="7E1C7882" w14:textId="69276CC6" w:rsidR="002A5E76" w:rsidRPr="00E05678" w:rsidRDefault="004A706B" w:rsidP="00B52E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NOC Tower Doha Qatar</w:t>
            </w:r>
          </w:p>
        </w:tc>
      </w:tr>
      <w:tr w:rsidR="002A5E76" w:rsidRPr="00E05678" w14:paraId="7AB41D87" w14:textId="77777777" w:rsidTr="002A5E76">
        <w:trPr>
          <w:trHeight w:hRule="exact" w:val="113"/>
        </w:trPr>
        <w:tc>
          <w:tcPr>
            <w:tcW w:w="26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9D34CA2" w14:textId="77777777" w:rsidR="002A5E76" w:rsidRPr="00E05678" w:rsidRDefault="002A5E76" w:rsidP="00B52E6F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left w:val="nil"/>
              <w:right w:val="nil"/>
            </w:tcBorders>
            <w:vAlign w:val="center"/>
          </w:tcPr>
          <w:p w14:paraId="1A2FD319" w14:textId="77777777" w:rsidR="002A5E76" w:rsidRPr="00E05678" w:rsidRDefault="002A5E76" w:rsidP="00B52E6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vAlign w:val="center"/>
          </w:tcPr>
          <w:p w14:paraId="37C21D4E" w14:textId="77777777" w:rsidR="002A5E76" w:rsidRPr="00E05678" w:rsidRDefault="002A5E76" w:rsidP="00B52E6F">
            <w:pPr>
              <w:rPr>
                <w:sz w:val="24"/>
                <w:szCs w:val="24"/>
              </w:rPr>
            </w:pPr>
          </w:p>
        </w:tc>
        <w:tc>
          <w:tcPr>
            <w:tcW w:w="1821" w:type="dxa"/>
            <w:tcBorders>
              <w:left w:val="nil"/>
              <w:right w:val="nil"/>
            </w:tcBorders>
            <w:vAlign w:val="center"/>
          </w:tcPr>
          <w:p w14:paraId="2CEB0E28" w14:textId="77777777" w:rsidR="002A5E76" w:rsidRPr="00E05678" w:rsidRDefault="002A5E76" w:rsidP="00B52E6F">
            <w:pPr>
              <w:rPr>
                <w:sz w:val="24"/>
                <w:szCs w:val="24"/>
              </w:rPr>
            </w:pPr>
          </w:p>
        </w:tc>
        <w:tc>
          <w:tcPr>
            <w:tcW w:w="2169" w:type="dxa"/>
            <w:tcBorders>
              <w:left w:val="nil"/>
              <w:right w:val="nil"/>
            </w:tcBorders>
            <w:vAlign w:val="center"/>
          </w:tcPr>
          <w:p w14:paraId="508ADFAF" w14:textId="77777777" w:rsidR="002A5E76" w:rsidRPr="00E05678" w:rsidRDefault="002A5E76" w:rsidP="00B52E6F">
            <w:pPr>
              <w:rPr>
                <w:sz w:val="24"/>
                <w:szCs w:val="24"/>
              </w:rPr>
            </w:pPr>
          </w:p>
        </w:tc>
      </w:tr>
      <w:tr w:rsidR="002A5E76" w:rsidRPr="00E05678" w14:paraId="2C1C1B58" w14:textId="77777777" w:rsidTr="002A5E76">
        <w:tc>
          <w:tcPr>
            <w:tcW w:w="2660" w:type="dxa"/>
            <w:shd w:val="clear" w:color="auto" w:fill="D5E8EA"/>
            <w:vAlign w:val="center"/>
          </w:tcPr>
          <w:p w14:paraId="6ADDC5E4" w14:textId="77777777" w:rsidR="002A5E76" w:rsidRPr="00E05678" w:rsidRDefault="002A5E76" w:rsidP="00B52E6F">
            <w:pPr>
              <w:rPr>
                <w:b/>
                <w:sz w:val="24"/>
                <w:szCs w:val="24"/>
              </w:rPr>
            </w:pPr>
          </w:p>
          <w:p w14:paraId="58FDB3CA" w14:textId="77777777" w:rsidR="002A5E76" w:rsidRPr="00E05678" w:rsidRDefault="002A5E76" w:rsidP="00B52E6F">
            <w:pPr>
              <w:rPr>
                <w:b/>
                <w:sz w:val="24"/>
                <w:szCs w:val="24"/>
              </w:rPr>
            </w:pPr>
            <w:r w:rsidRPr="00E05678">
              <w:rPr>
                <w:b/>
                <w:sz w:val="24"/>
                <w:szCs w:val="24"/>
              </w:rPr>
              <w:t>Assignment</w:t>
            </w:r>
          </w:p>
          <w:p w14:paraId="17E71EE2" w14:textId="77777777" w:rsidR="002A5E76" w:rsidRPr="00E05678" w:rsidRDefault="002A5E76" w:rsidP="00B52E6F">
            <w:pPr>
              <w:rPr>
                <w:sz w:val="24"/>
                <w:szCs w:val="24"/>
              </w:rPr>
            </w:pPr>
          </w:p>
        </w:tc>
        <w:tc>
          <w:tcPr>
            <w:tcW w:w="6916" w:type="dxa"/>
            <w:gridSpan w:val="4"/>
            <w:vAlign w:val="center"/>
          </w:tcPr>
          <w:p w14:paraId="1898770E" w14:textId="77777777" w:rsidR="00817738" w:rsidRPr="00E05678" w:rsidRDefault="005F55DB" w:rsidP="00E046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5DV</w:t>
            </w:r>
            <w:r w:rsidR="00084821" w:rsidRPr="00E05678">
              <w:rPr>
                <w:sz w:val="24"/>
                <w:szCs w:val="24"/>
              </w:rPr>
              <w:t>P</w:t>
            </w:r>
            <w:r w:rsidR="0031118D">
              <w:rPr>
                <w:sz w:val="24"/>
                <w:szCs w:val="24"/>
              </w:rPr>
              <w:t xml:space="preserve"> PDP</w:t>
            </w:r>
            <w:r w:rsidR="00084821" w:rsidRPr="00E05678">
              <w:rPr>
                <w:sz w:val="24"/>
                <w:szCs w:val="24"/>
              </w:rPr>
              <w:t>: Developing Professional Practice</w:t>
            </w:r>
          </w:p>
        </w:tc>
      </w:tr>
    </w:tbl>
    <w:p w14:paraId="4D51CED8" w14:textId="77777777" w:rsidR="002A5E76" w:rsidRDefault="002A5E76" w:rsidP="00E8375D">
      <w:pPr>
        <w:rPr>
          <w:rFonts w:ascii="Trebuchet MS" w:hAnsi="Trebuchet MS"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0"/>
        <w:gridCol w:w="6946"/>
      </w:tblGrid>
      <w:tr w:rsidR="00055FE8" w:rsidRPr="00E05678" w14:paraId="747CBAB4" w14:textId="77777777" w:rsidTr="00055FE8">
        <w:trPr>
          <w:trHeight w:val="722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EA"/>
          </w:tcPr>
          <w:p w14:paraId="56790012" w14:textId="77777777" w:rsidR="00055FE8" w:rsidRPr="00E05678" w:rsidRDefault="00055FE8">
            <w:pPr>
              <w:spacing w:line="280" w:lineRule="atLeast"/>
              <w:rPr>
                <w:b/>
                <w:bCs/>
                <w:sz w:val="24"/>
                <w:szCs w:val="24"/>
              </w:rPr>
            </w:pPr>
            <w:r w:rsidRPr="00E05678">
              <w:rPr>
                <w:b/>
                <w:sz w:val="24"/>
                <w:szCs w:val="24"/>
              </w:rPr>
              <w:t>Word count</w:t>
            </w:r>
            <w:r w:rsidRPr="00E05678">
              <w:rPr>
                <w:b/>
                <w:bCs/>
                <w:sz w:val="24"/>
                <w:szCs w:val="24"/>
              </w:rPr>
              <w:t xml:space="preserve"> </w:t>
            </w:r>
          </w:p>
          <w:p w14:paraId="7B0496F1" w14:textId="77777777" w:rsidR="00055FE8" w:rsidRPr="00E05678" w:rsidRDefault="00055FE8">
            <w:pPr>
              <w:spacing w:line="280" w:lineRule="atLeast"/>
              <w:rPr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F84AC" w14:textId="77777777" w:rsidR="00055FE8" w:rsidRDefault="00055FE8" w:rsidP="00055FE8">
            <w:pPr>
              <w:rPr>
                <w:b/>
                <w:sz w:val="24"/>
                <w:szCs w:val="24"/>
              </w:rPr>
            </w:pPr>
            <w:r w:rsidRPr="00E05678">
              <w:rPr>
                <w:b/>
                <w:sz w:val="24"/>
                <w:szCs w:val="24"/>
              </w:rPr>
              <w:t>Evidence to be produced</w:t>
            </w:r>
          </w:p>
          <w:p w14:paraId="2631B4B2" w14:textId="77777777" w:rsidR="00327134" w:rsidRPr="00E05678" w:rsidRDefault="00327134" w:rsidP="00055FE8">
            <w:pPr>
              <w:rPr>
                <w:b/>
                <w:sz w:val="24"/>
                <w:szCs w:val="24"/>
              </w:rPr>
            </w:pPr>
          </w:p>
          <w:p w14:paraId="5BEDCE07" w14:textId="77777777" w:rsidR="005E4FB6" w:rsidRPr="005E4FB6" w:rsidRDefault="00D31B3B" w:rsidP="005E4F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Log of entries in a personal and professional e-portfolio (PPP)</w:t>
            </w:r>
            <w:r w:rsidR="005E4FB6" w:rsidRPr="005E4FB6">
              <w:rPr>
                <w:sz w:val="24"/>
                <w:szCs w:val="24"/>
              </w:rPr>
              <w:t xml:space="preserve"> </w:t>
            </w:r>
          </w:p>
          <w:p w14:paraId="4D05D9AE" w14:textId="77777777" w:rsidR="00327134" w:rsidRPr="00E05678" w:rsidRDefault="00327134" w:rsidP="00D31B3B">
            <w:pPr>
              <w:rPr>
                <w:bCs/>
                <w:sz w:val="24"/>
                <w:szCs w:val="24"/>
              </w:rPr>
            </w:pPr>
          </w:p>
        </w:tc>
      </w:tr>
    </w:tbl>
    <w:p w14:paraId="70138B11" w14:textId="77777777" w:rsidR="00055FE8" w:rsidRPr="002A5E76" w:rsidRDefault="00055FE8" w:rsidP="00E8375D">
      <w:pPr>
        <w:rPr>
          <w:rFonts w:ascii="Trebuchet MS" w:hAnsi="Trebuchet MS"/>
          <w:sz w:val="24"/>
          <w:szCs w:val="24"/>
        </w:rPr>
      </w:pPr>
    </w:p>
    <w:tbl>
      <w:tblPr>
        <w:tblW w:w="96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5924"/>
      </w:tblGrid>
      <w:tr w:rsidR="00327134" w:rsidRPr="00E05678" w14:paraId="7BC84C94" w14:textId="77777777" w:rsidTr="002D646A">
        <w:trPr>
          <w:trHeight w:val="785"/>
        </w:trPr>
        <w:tc>
          <w:tcPr>
            <w:tcW w:w="9610" w:type="dxa"/>
            <w:gridSpan w:val="2"/>
            <w:shd w:val="clear" w:color="auto" w:fill="D5E8EA"/>
          </w:tcPr>
          <w:p w14:paraId="38CAF8CC" w14:textId="77777777" w:rsidR="00327134" w:rsidRDefault="00327134" w:rsidP="00327134">
            <w:pPr>
              <w:rPr>
                <w:sz w:val="24"/>
                <w:szCs w:val="24"/>
              </w:rPr>
            </w:pPr>
            <w:r w:rsidRPr="00E05678">
              <w:rPr>
                <w:b/>
                <w:sz w:val="24"/>
                <w:szCs w:val="24"/>
              </w:rPr>
              <w:t>Criteria</w:t>
            </w:r>
            <w:r w:rsidRPr="005E4FB6">
              <w:rPr>
                <w:sz w:val="24"/>
                <w:szCs w:val="24"/>
              </w:rPr>
              <w:t xml:space="preserve"> </w:t>
            </w:r>
          </w:p>
          <w:p w14:paraId="5DB77A0E" w14:textId="77777777" w:rsidR="00327134" w:rsidRDefault="00327134" w:rsidP="00327134">
            <w:pPr>
              <w:rPr>
                <w:sz w:val="24"/>
                <w:szCs w:val="24"/>
              </w:rPr>
            </w:pPr>
          </w:p>
          <w:p w14:paraId="62D26405" w14:textId="77777777" w:rsidR="00327134" w:rsidRDefault="00D31B3B" w:rsidP="003271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Produce a reflective summary of your performance against the Personal Development Plan. Identifying and record any future development needs.</w:t>
            </w:r>
            <w:r w:rsidR="00327134">
              <w:rPr>
                <w:sz w:val="24"/>
                <w:szCs w:val="24"/>
              </w:rPr>
              <w:t xml:space="preserve">  You will be expected to:</w:t>
            </w:r>
          </w:p>
          <w:p w14:paraId="3C53F41A" w14:textId="77777777" w:rsidR="00327134" w:rsidRDefault="00327134" w:rsidP="001F59E6">
            <w:pPr>
              <w:pStyle w:val="ListParagraph"/>
              <w:ind w:left="0"/>
              <w:rPr>
                <w:b/>
                <w:sz w:val="24"/>
                <w:szCs w:val="24"/>
              </w:rPr>
            </w:pPr>
          </w:p>
        </w:tc>
      </w:tr>
      <w:tr w:rsidR="00327134" w:rsidRPr="00E05678" w14:paraId="75B05AE0" w14:textId="77777777" w:rsidTr="002D646A">
        <w:trPr>
          <w:trHeight w:val="785"/>
        </w:trPr>
        <w:tc>
          <w:tcPr>
            <w:tcW w:w="9610" w:type="dxa"/>
            <w:gridSpan w:val="2"/>
            <w:shd w:val="clear" w:color="auto" w:fill="D5E8EA"/>
          </w:tcPr>
          <w:p w14:paraId="4E2EC060" w14:textId="77777777" w:rsidR="00327134" w:rsidRDefault="00327134" w:rsidP="00327134">
            <w:pPr>
              <w:pStyle w:val="ListParagraph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Learning Outcome</w:t>
            </w:r>
          </w:p>
          <w:p w14:paraId="72971164" w14:textId="77777777" w:rsidR="00327134" w:rsidRDefault="00327134" w:rsidP="00327134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28832676" w14:textId="77777777" w:rsidR="00327134" w:rsidRPr="00327134" w:rsidRDefault="00327134" w:rsidP="00327134">
            <w:pPr>
              <w:ind w:left="318" w:hanging="28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 xml:space="preserve">  </w:t>
            </w:r>
            <w:r w:rsidR="00D31B3B">
              <w:rPr>
                <w:sz w:val="24"/>
                <w:szCs w:val="24"/>
              </w:rPr>
              <w:t>Be able to r</w:t>
            </w:r>
            <w:r w:rsidRPr="00327134">
              <w:rPr>
                <w:sz w:val="24"/>
                <w:szCs w:val="24"/>
              </w:rPr>
              <w:t>eview a personal development plan</w:t>
            </w:r>
          </w:p>
          <w:p w14:paraId="4A673D88" w14:textId="77777777" w:rsidR="00327134" w:rsidRDefault="00327134" w:rsidP="001F59E6">
            <w:pPr>
              <w:pStyle w:val="ListParagraph"/>
              <w:ind w:left="0"/>
              <w:rPr>
                <w:b/>
                <w:sz w:val="24"/>
                <w:szCs w:val="24"/>
              </w:rPr>
            </w:pPr>
          </w:p>
        </w:tc>
      </w:tr>
      <w:tr w:rsidR="00B80754" w:rsidRPr="00E05678" w14:paraId="6EC8BFE5" w14:textId="77777777" w:rsidTr="002D646A">
        <w:trPr>
          <w:trHeight w:val="785"/>
        </w:trPr>
        <w:tc>
          <w:tcPr>
            <w:tcW w:w="9610" w:type="dxa"/>
            <w:gridSpan w:val="2"/>
            <w:shd w:val="clear" w:color="auto" w:fill="D5E8EA"/>
          </w:tcPr>
          <w:p w14:paraId="099B46BA" w14:textId="77777777" w:rsidR="00327134" w:rsidRDefault="00327134" w:rsidP="001F59E6">
            <w:pPr>
              <w:pStyle w:val="ListParagraph"/>
              <w:ind w:left="0"/>
              <w:rPr>
                <w:b/>
                <w:sz w:val="24"/>
                <w:szCs w:val="24"/>
              </w:rPr>
            </w:pPr>
          </w:p>
          <w:p w14:paraId="24F51115" w14:textId="77777777" w:rsidR="00B80754" w:rsidRPr="00327134" w:rsidRDefault="00327134" w:rsidP="001F59E6">
            <w:pPr>
              <w:pStyle w:val="ListParagraph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Note: </w:t>
            </w:r>
            <w:r w:rsidR="002D2E88" w:rsidRPr="00327134">
              <w:rPr>
                <w:b/>
                <w:sz w:val="24"/>
                <w:szCs w:val="24"/>
              </w:rPr>
              <w:t>All other criteria for 5DVP</w:t>
            </w:r>
            <w:r w:rsidR="001F59E6" w:rsidRPr="00327134">
              <w:rPr>
                <w:b/>
                <w:sz w:val="24"/>
                <w:szCs w:val="24"/>
              </w:rPr>
              <w:t xml:space="preserve"> including the additional criteria of Activities 4</w:t>
            </w:r>
            <w:r w:rsidR="002D2E88" w:rsidRPr="00327134">
              <w:rPr>
                <w:b/>
                <w:sz w:val="24"/>
                <w:szCs w:val="24"/>
              </w:rPr>
              <w:t xml:space="preserve"> should already have been completed</w:t>
            </w:r>
            <w:r w:rsidR="001F59E6" w:rsidRPr="00327134">
              <w:rPr>
                <w:b/>
                <w:sz w:val="24"/>
                <w:szCs w:val="24"/>
              </w:rPr>
              <w:t xml:space="preserve"> – see 5DVP: Developing Professional Practice mark sheet</w:t>
            </w:r>
          </w:p>
          <w:p w14:paraId="689D1F5A" w14:textId="77777777" w:rsidR="001F59E6" w:rsidRPr="00E05678" w:rsidRDefault="001F59E6" w:rsidP="001F59E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B80754" w:rsidRPr="00E05678" w14:paraId="3D6C6B16" w14:textId="77777777" w:rsidTr="00E046BE">
        <w:trPr>
          <w:trHeight w:val="785"/>
        </w:trPr>
        <w:tc>
          <w:tcPr>
            <w:tcW w:w="3686" w:type="dxa"/>
            <w:shd w:val="clear" w:color="auto" w:fill="D5E8EA"/>
          </w:tcPr>
          <w:p w14:paraId="2676AC3A" w14:textId="77777777" w:rsidR="00327134" w:rsidRDefault="00327134" w:rsidP="00327134">
            <w:pPr>
              <w:pStyle w:val="ListParagraph"/>
              <w:ind w:left="0"/>
              <w:rPr>
                <w:b/>
                <w:sz w:val="24"/>
                <w:szCs w:val="24"/>
              </w:rPr>
            </w:pPr>
            <w:r w:rsidRPr="00B80754">
              <w:rPr>
                <w:b/>
                <w:sz w:val="24"/>
                <w:szCs w:val="24"/>
              </w:rPr>
              <w:t>Activity 4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31BA069C" w14:textId="77777777" w:rsidR="00327134" w:rsidRDefault="00327134" w:rsidP="00327134">
            <w:pPr>
              <w:pStyle w:val="ListParagraph"/>
              <w:ind w:left="0"/>
              <w:rPr>
                <w:b/>
                <w:sz w:val="24"/>
                <w:szCs w:val="24"/>
              </w:rPr>
            </w:pPr>
          </w:p>
          <w:p w14:paraId="489C6AD5" w14:textId="77777777" w:rsidR="00327134" w:rsidRPr="00327134" w:rsidRDefault="00327134" w:rsidP="00327134">
            <w:pPr>
              <w:pStyle w:val="ListParagraph"/>
              <w:ind w:left="885" w:hanging="42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3.3</w:t>
            </w:r>
            <w:r>
              <w:rPr>
                <w:sz w:val="24"/>
                <w:szCs w:val="24"/>
              </w:rPr>
              <w:t xml:space="preserve"> Reflect on performance against the plan, identify learning points for the future and revise the plan accordingly</w:t>
            </w:r>
          </w:p>
          <w:p w14:paraId="33BB5741" w14:textId="77777777" w:rsidR="00327134" w:rsidRDefault="00327134" w:rsidP="00327134">
            <w:pPr>
              <w:pStyle w:val="ListParagraph"/>
              <w:ind w:left="0"/>
              <w:rPr>
                <w:b/>
                <w:sz w:val="24"/>
                <w:szCs w:val="24"/>
              </w:rPr>
            </w:pPr>
          </w:p>
          <w:p w14:paraId="350F2557" w14:textId="77777777" w:rsidR="0031118D" w:rsidRPr="00E05678" w:rsidRDefault="0031118D" w:rsidP="00327134">
            <w:pPr>
              <w:pStyle w:val="Default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5924" w:type="dxa"/>
          </w:tcPr>
          <w:p w14:paraId="07D02CE5" w14:textId="0F694106" w:rsidR="00B80754" w:rsidRPr="00E17EB4" w:rsidRDefault="005D18ED" w:rsidP="002602EF">
            <w:pPr>
              <w:pStyle w:val="ListParagraph"/>
              <w:ind w:left="0"/>
              <w:rPr>
                <w:sz w:val="24"/>
                <w:szCs w:val="24"/>
                <w:highlight w:val="yellow"/>
              </w:rPr>
            </w:pPr>
            <w:r w:rsidRPr="00E17EB4">
              <w:rPr>
                <w:sz w:val="24"/>
                <w:szCs w:val="24"/>
                <w:highlight w:val="yellow"/>
              </w:rPr>
              <w:t>REFER</w:t>
            </w:r>
          </w:p>
          <w:p w14:paraId="389B940B" w14:textId="77777777" w:rsidR="00B27E38" w:rsidRPr="00E17EB4" w:rsidRDefault="005D18ED" w:rsidP="002602EF">
            <w:pPr>
              <w:pStyle w:val="ListParagraph"/>
              <w:ind w:left="0"/>
              <w:rPr>
                <w:sz w:val="24"/>
                <w:szCs w:val="24"/>
                <w:highlight w:val="yellow"/>
              </w:rPr>
            </w:pPr>
            <w:r w:rsidRPr="00E17EB4">
              <w:rPr>
                <w:sz w:val="24"/>
                <w:szCs w:val="24"/>
                <w:highlight w:val="yellow"/>
              </w:rPr>
              <w:t xml:space="preserve">The assignment submitted was a copy of the original submission of Activities 1, 2, 3 and 4 </w:t>
            </w:r>
            <w:proofErr w:type="spellStart"/>
            <w:r w:rsidRPr="00E17EB4">
              <w:rPr>
                <w:sz w:val="24"/>
                <w:szCs w:val="24"/>
                <w:highlight w:val="yellow"/>
              </w:rPr>
              <w:t>upto</w:t>
            </w:r>
            <w:proofErr w:type="spellEnd"/>
            <w:r w:rsidRPr="00E17EB4">
              <w:rPr>
                <w:sz w:val="24"/>
                <w:szCs w:val="24"/>
                <w:highlight w:val="yellow"/>
              </w:rPr>
              <w:t xml:space="preserve"> Assessment Criteria 3.2.</w:t>
            </w:r>
          </w:p>
          <w:p w14:paraId="21185472" w14:textId="6B591BB8" w:rsidR="005D18ED" w:rsidRPr="00E05678" w:rsidRDefault="005D18ED" w:rsidP="002602EF">
            <w:pPr>
              <w:pStyle w:val="ListParagraph"/>
              <w:ind w:left="0"/>
              <w:rPr>
                <w:sz w:val="24"/>
                <w:szCs w:val="24"/>
              </w:rPr>
            </w:pPr>
            <w:r w:rsidRPr="00E17EB4">
              <w:rPr>
                <w:color w:val="002060"/>
                <w:sz w:val="24"/>
                <w:szCs w:val="24"/>
                <w:highlight w:val="yellow"/>
              </w:rPr>
              <w:t>For your development, what is required is a submission to complete Assessment Criteria 3.3 which is not currently provided</w:t>
            </w:r>
          </w:p>
        </w:tc>
      </w:tr>
    </w:tbl>
    <w:p w14:paraId="03550463" w14:textId="77777777" w:rsidR="006C7CB2" w:rsidRDefault="006C7CB2"/>
    <w:p w14:paraId="6F95F1D3" w14:textId="77777777" w:rsidR="00C5502A" w:rsidRDefault="00C5502A"/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0"/>
        <w:gridCol w:w="6946"/>
      </w:tblGrid>
      <w:tr w:rsidR="004C11C1" w:rsidRPr="00C5502A" w14:paraId="146B86A0" w14:textId="77777777" w:rsidTr="00CA276D">
        <w:tc>
          <w:tcPr>
            <w:tcW w:w="2660" w:type="dxa"/>
            <w:shd w:val="clear" w:color="auto" w:fill="D5E8EA"/>
          </w:tcPr>
          <w:p w14:paraId="666B1DC5" w14:textId="77777777" w:rsidR="004C11C1" w:rsidRPr="00C5502A" w:rsidRDefault="004C11C1" w:rsidP="00CA276D">
            <w:pPr>
              <w:spacing w:line="280" w:lineRule="atLeast"/>
              <w:rPr>
                <w:sz w:val="24"/>
                <w:szCs w:val="24"/>
              </w:rPr>
            </w:pPr>
          </w:p>
          <w:p w14:paraId="3661F18C" w14:textId="77777777" w:rsidR="004C11C1" w:rsidRPr="00C5502A" w:rsidRDefault="004C11C1" w:rsidP="00DE6242">
            <w:pPr>
              <w:spacing w:line="280" w:lineRule="atLeast"/>
              <w:rPr>
                <w:b/>
                <w:bCs/>
                <w:sz w:val="28"/>
              </w:rPr>
            </w:pPr>
            <w:r w:rsidRPr="00C5502A">
              <w:rPr>
                <w:b/>
                <w:bCs/>
                <w:sz w:val="24"/>
                <w:szCs w:val="24"/>
              </w:rPr>
              <w:t xml:space="preserve">Grade </w:t>
            </w:r>
          </w:p>
        </w:tc>
        <w:tc>
          <w:tcPr>
            <w:tcW w:w="6946" w:type="dxa"/>
          </w:tcPr>
          <w:p w14:paraId="667C5FAC" w14:textId="77777777" w:rsidR="004C11C1" w:rsidRPr="00C5502A" w:rsidRDefault="004C11C1" w:rsidP="00CA276D">
            <w:pPr>
              <w:spacing w:line="280" w:lineRule="atLeast"/>
              <w:rPr>
                <w:bCs/>
                <w:sz w:val="28"/>
              </w:rPr>
            </w:pPr>
          </w:p>
          <w:p w14:paraId="4C6F4531" w14:textId="71FE0CB8" w:rsidR="001058D8" w:rsidRPr="00C5502A" w:rsidRDefault="005D18ED" w:rsidP="00CA276D">
            <w:pPr>
              <w:spacing w:line="280" w:lineRule="atLeast"/>
              <w:rPr>
                <w:bCs/>
                <w:sz w:val="28"/>
              </w:rPr>
            </w:pPr>
            <w:r>
              <w:rPr>
                <w:bCs/>
                <w:sz w:val="28"/>
              </w:rPr>
              <w:t>REFER</w:t>
            </w:r>
          </w:p>
          <w:p w14:paraId="63BE3E5E" w14:textId="77777777" w:rsidR="001058D8" w:rsidRPr="00C5502A" w:rsidRDefault="001058D8" w:rsidP="00CA276D">
            <w:pPr>
              <w:spacing w:line="280" w:lineRule="atLeast"/>
              <w:rPr>
                <w:bCs/>
                <w:sz w:val="28"/>
              </w:rPr>
            </w:pPr>
          </w:p>
        </w:tc>
      </w:tr>
    </w:tbl>
    <w:p w14:paraId="7C185FDE" w14:textId="77777777" w:rsidR="004C11C1" w:rsidRDefault="004C11C1">
      <w:pPr>
        <w:rPr>
          <w:rFonts w:ascii="Trebuchet MS" w:hAnsi="Trebuchet MS"/>
          <w:sz w:val="24"/>
          <w:szCs w:val="24"/>
        </w:rPr>
      </w:pPr>
    </w:p>
    <w:p w14:paraId="4E22CD3F" w14:textId="77777777" w:rsidR="00C5502A" w:rsidRDefault="00C5502A">
      <w:pPr>
        <w:rPr>
          <w:rFonts w:ascii="Trebuchet MS" w:hAnsi="Trebuchet MS"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0"/>
        <w:gridCol w:w="6946"/>
      </w:tblGrid>
      <w:tr w:rsidR="004C11C1" w:rsidRPr="002A5E76" w14:paraId="21EB1072" w14:textId="77777777" w:rsidTr="00327134">
        <w:trPr>
          <w:trHeight w:val="3824"/>
        </w:trPr>
        <w:tc>
          <w:tcPr>
            <w:tcW w:w="2660" w:type="dxa"/>
            <w:shd w:val="clear" w:color="auto" w:fill="D5E8EA"/>
          </w:tcPr>
          <w:p w14:paraId="2828BEA2" w14:textId="77777777" w:rsidR="004C11C1" w:rsidRPr="00CA276D" w:rsidRDefault="004C11C1" w:rsidP="00CA276D">
            <w:pPr>
              <w:spacing w:line="280" w:lineRule="atLeast"/>
              <w:rPr>
                <w:rFonts w:ascii="Trebuchet MS" w:hAnsi="Trebuchet MS"/>
                <w:bCs/>
                <w:sz w:val="24"/>
                <w:szCs w:val="24"/>
              </w:rPr>
            </w:pPr>
          </w:p>
          <w:p w14:paraId="3E261109" w14:textId="77777777" w:rsidR="004C11C1" w:rsidRPr="00327134" w:rsidRDefault="004C11C1" w:rsidP="00CA276D">
            <w:pPr>
              <w:spacing w:line="280" w:lineRule="atLeast"/>
              <w:rPr>
                <w:b/>
                <w:bCs/>
                <w:sz w:val="24"/>
                <w:szCs w:val="24"/>
              </w:rPr>
            </w:pPr>
            <w:r w:rsidRPr="00C5502A">
              <w:rPr>
                <w:b/>
                <w:bCs/>
                <w:sz w:val="24"/>
                <w:szCs w:val="24"/>
              </w:rPr>
              <w:t>Comments</w:t>
            </w:r>
          </w:p>
        </w:tc>
        <w:tc>
          <w:tcPr>
            <w:tcW w:w="6946" w:type="dxa"/>
          </w:tcPr>
          <w:p w14:paraId="55686B59" w14:textId="3CEC07D6" w:rsidR="004C11C1" w:rsidRPr="00CA276D" w:rsidRDefault="005D18ED" w:rsidP="00CA276D">
            <w:pPr>
              <w:spacing w:line="280" w:lineRule="atLeast"/>
              <w:rPr>
                <w:bCs/>
                <w:sz w:val="28"/>
              </w:rPr>
            </w:pPr>
            <w:r w:rsidRPr="00E17EB4">
              <w:rPr>
                <w:bCs/>
                <w:sz w:val="28"/>
                <w:highlight w:val="yellow"/>
              </w:rPr>
              <w:t>Faraj, I wonder whether you have submitted the correct assignment document to complete your DHRM programme.   Unfortunately, I have had to mark th</w:t>
            </w:r>
            <w:r w:rsidR="008004E1" w:rsidRPr="00E17EB4">
              <w:rPr>
                <w:bCs/>
                <w:sz w:val="28"/>
                <w:highlight w:val="yellow"/>
              </w:rPr>
              <w:t>is</w:t>
            </w:r>
            <w:r w:rsidRPr="00E17EB4">
              <w:rPr>
                <w:bCs/>
                <w:sz w:val="28"/>
                <w:highlight w:val="yellow"/>
              </w:rPr>
              <w:t xml:space="preserve"> submission as a REFER because it does not meet the Assessment Criteria 3.3.  You now </w:t>
            </w:r>
            <w:proofErr w:type="gramStart"/>
            <w:r w:rsidRPr="00E17EB4">
              <w:rPr>
                <w:bCs/>
                <w:sz w:val="28"/>
                <w:highlight w:val="yellow"/>
              </w:rPr>
              <w:t>have the opportunity to</w:t>
            </w:r>
            <w:proofErr w:type="gramEnd"/>
            <w:r w:rsidRPr="00E17EB4">
              <w:rPr>
                <w:bCs/>
                <w:sz w:val="28"/>
                <w:highlight w:val="yellow"/>
              </w:rPr>
              <w:t xml:space="preserve"> resubmit your assignment which responds to the assessment question</w:t>
            </w:r>
            <w:r w:rsidR="008004E1" w:rsidRPr="00E17EB4">
              <w:rPr>
                <w:bCs/>
                <w:sz w:val="28"/>
                <w:highlight w:val="yellow"/>
              </w:rPr>
              <w:t xml:space="preserve"> above.  I strongly recommend including a new PDP using the CIPD template together with reflections of your learning from the 4 blocks of the DHRM and how these will be applied in new or revised goals form the original PDP.   I am confident that this final step will deliver the result you deserve.   Stuart</w:t>
            </w:r>
            <w:bookmarkStart w:id="0" w:name="_GoBack"/>
            <w:bookmarkEnd w:id="0"/>
          </w:p>
        </w:tc>
      </w:tr>
    </w:tbl>
    <w:p w14:paraId="51E2BA75" w14:textId="77777777" w:rsidR="00E8375D" w:rsidRDefault="00E8375D" w:rsidP="00E8375D">
      <w:pPr>
        <w:rPr>
          <w:rFonts w:ascii="Trebuchet MS" w:hAnsi="Trebuchet MS"/>
          <w:sz w:val="18"/>
        </w:rPr>
      </w:pPr>
    </w:p>
    <w:p w14:paraId="0217FA91" w14:textId="77777777" w:rsidR="00C5502A" w:rsidRDefault="00C5502A" w:rsidP="00E8375D">
      <w:pPr>
        <w:rPr>
          <w:rFonts w:ascii="Trebuchet MS" w:hAnsi="Trebuchet MS"/>
          <w:sz w:val="18"/>
        </w:rPr>
      </w:pPr>
    </w:p>
    <w:p w14:paraId="6CF43AE7" w14:textId="77777777" w:rsidR="00C5502A" w:rsidRPr="002A5E76" w:rsidRDefault="00C5502A" w:rsidP="00E8375D">
      <w:pPr>
        <w:rPr>
          <w:rFonts w:ascii="Trebuchet MS" w:hAnsi="Trebuchet MS"/>
          <w:sz w:val="1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67"/>
        <w:gridCol w:w="3428"/>
        <w:gridCol w:w="997"/>
        <w:gridCol w:w="2014"/>
      </w:tblGrid>
      <w:tr w:rsidR="002A5E76" w:rsidRPr="00C5502A" w14:paraId="32940B7A" w14:textId="77777777" w:rsidTr="00327134">
        <w:tc>
          <w:tcPr>
            <w:tcW w:w="3167" w:type="dxa"/>
            <w:shd w:val="clear" w:color="auto" w:fill="D5E8EA"/>
          </w:tcPr>
          <w:p w14:paraId="7084B2E4" w14:textId="77777777" w:rsidR="002A5E76" w:rsidRPr="00C5502A" w:rsidRDefault="002A5E76" w:rsidP="00CA276D">
            <w:pPr>
              <w:spacing w:line="280" w:lineRule="atLeast"/>
              <w:rPr>
                <w:b/>
                <w:sz w:val="24"/>
                <w:szCs w:val="24"/>
              </w:rPr>
            </w:pPr>
          </w:p>
          <w:p w14:paraId="2DCFD93A" w14:textId="77777777" w:rsidR="002A5E76" w:rsidRPr="00C5502A" w:rsidRDefault="002A5E76" w:rsidP="00CA276D">
            <w:pPr>
              <w:spacing w:line="280" w:lineRule="atLeast"/>
              <w:rPr>
                <w:b/>
                <w:sz w:val="24"/>
                <w:szCs w:val="24"/>
              </w:rPr>
            </w:pPr>
            <w:r w:rsidRPr="00C5502A">
              <w:rPr>
                <w:b/>
                <w:sz w:val="24"/>
                <w:szCs w:val="24"/>
              </w:rPr>
              <w:t>Assessor’s Signature</w:t>
            </w:r>
          </w:p>
          <w:p w14:paraId="19CD5E6A" w14:textId="77777777" w:rsidR="002A5E76" w:rsidRPr="00C5502A" w:rsidRDefault="002A5E76" w:rsidP="00CA276D">
            <w:pPr>
              <w:spacing w:line="280" w:lineRule="atLeast"/>
              <w:rPr>
                <w:b/>
                <w:bCs/>
                <w:sz w:val="28"/>
              </w:rPr>
            </w:pPr>
          </w:p>
        </w:tc>
        <w:tc>
          <w:tcPr>
            <w:tcW w:w="3428" w:type="dxa"/>
          </w:tcPr>
          <w:p w14:paraId="359B3282" w14:textId="77777777" w:rsidR="002A5E76" w:rsidRPr="00B27E38" w:rsidRDefault="002A5E76" w:rsidP="00CA276D">
            <w:pPr>
              <w:spacing w:line="280" w:lineRule="atLeast"/>
              <w:rPr>
                <w:rFonts w:ascii="Bradley Hand ITC" w:hAnsi="Bradley Hand ITC"/>
                <w:bCs/>
                <w:sz w:val="28"/>
              </w:rPr>
            </w:pPr>
          </w:p>
          <w:p w14:paraId="76ABC1E6" w14:textId="0B64EB75" w:rsidR="00B27E38" w:rsidRPr="00B27E38" w:rsidRDefault="00B27E38" w:rsidP="00CA276D">
            <w:pPr>
              <w:spacing w:line="280" w:lineRule="atLeast"/>
              <w:rPr>
                <w:rFonts w:ascii="Bradley Hand ITC" w:hAnsi="Bradley Hand ITC"/>
                <w:bCs/>
                <w:sz w:val="28"/>
              </w:rPr>
            </w:pPr>
            <w:r w:rsidRPr="00B27E38">
              <w:rPr>
                <w:rFonts w:ascii="Bradley Hand ITC" w:hAnsi="Bradley Hand ITC"/>
                <w:bCs/>
                <w:sz w:val="28"/>
              </w:rPr>
              <w:t>Stuart Mitchell</w:t>
            </w:r>
          </w:p>
        </w:tc>
        <w:tc>
          <w:tcPr>
            <w:tcW w:w="997" w:type="dxa"/>
            <w:shd w:val="clear" w:color="auto" w:fill="D5E8EA"/>
          </w:tcPr>
          <w:p w14:paraId="363A9A01" w14:textId="77777777" w:rsidR="002A5E76" w:rsidRPr="00C5502A" w:rsidRDefault="002A5E76" w:rsidP="00CA276D">
            <w:pPr>
              <w:spacing w:line="280" w:lineRule="atLeast"/>
              <w:rPr>
                <w:b/>
                <w:sz w:val="24"/>
                <w:szCs w:val="24"/>
              </w:rPr>
            </w:pPr>
          </w:p>
          <w:p w14:paraId="0132DF2D" w14:textId="77777777" w:rsidR="002A5E76" w:rsidRPr="00C5502A" w:rsidRDefault="002A5E76" w:rsidP="00CA276D">
            <w:pPr>
              <w:spacing w:line="280" w:lineRule="atLeast"/>
              <w:rPr>
                <w:b/>
                <w:bCs/>
                <w:sz w:val="28"/>
              </w:rPr>
            </w:pPr>
            <w:r w:rsidRPr="00C5502A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2014" w:type="dxa"/>
          </w:tcPr>
          <w:p w14:paraId="54FA4724" w14:textId="77777777" w:rsidR="002A5E76" w:rsidRDefault="002A5E76" w:rsidP="00CA276D">
            <w:pPr>
              <w:spacing w:line="280" w:lineRule="atLeast"/>
              <w:rPr>
                <w:bCs/>
                <w:sz w:val="28"/>
              </w:rPr>
            </w:pPr>
          </w:p>
          <w:p w14:paraId="17A8676A" w14:textId="29AE9E4E" w:rsidR="00B27E38" w:rsidRPr="00C5502A" w:rsidRDefault="00B27E38" w:rsidP="00CA276D">
            <w:pPr>
              <w:spacing w:line="280" w:lineRule="atLeast"/>
              <w:rPr>
                <w:bCs/>
                <w:sz w:val="28"/>
              </w:rPr>
            </w:pPr>
            <w:r>
              <w:rPr>
                <w:bCs/>
                <w:sz w:val="28"/>
              </w:rPr>
              <w:t>30 May 2020</w:t>
            </w:r>
          </w:p>
        </w:tc>
      </w:tr>
    </w:tbl>
    <w:p w14:paraId="74890E9D" w14:textId="77777777" w:rsidR="005838EB" w:rsidRPr="004E23BC" w:rsidRDefault="005838EB" w:rsidP="004E23BC">
      <w:pPr>
        <w:spacing w:line="280" w:lineRule="atLeast"/>
        <w:rPr>
          <w:rFonts w:ascii="Trebuchet MS" w:hAnsi="Trebuchet MS"/>
          <w:sz w:val="24"/>
          <w:szCs w:val="24"/>
        </w:rPr>
      </w:pPr>
    </w:p>
    <w:sectPr w:rsidR="005838EB" w:rsidRPr="004E23BC" w:rsidSect="00AE5319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2240" w:h="15840" w:code="1"/>
      <w:pgMar w:top="1440" w:right="1440" w:bottom="1440" w:left="1440" w:header="720" w:footer="720" w:gutter="0"/>
      <w:cols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904E2F" w14:textId="77777777" w:rsidR="001B722B" w:rsidRDefault="001B722B">
      <w:r>
        <w:separator/>
      </w:r>
    </w:p>
  </w:endnote>
  <w:endnote w:type="continuationSeparator" w:id="0">
    <w:p w14:paraId="18720EBC" w14:textId="77777777" w:rsidR="001B722B" w:rsidRDefault="001B7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DF7018" w14:textId="77777777" w:rsidR="00E05678" w:rsidRPr="008676BE" w:rsidRDefault="00E05678" w:rsidP="00F12C0B">
    <w:pPr>
      <w:rPr>
        <w:color w:val="438086"/>
      </w:rPr>
    </w:pPr>
    <w:r w:rsidRPr="008676BE">
      <w:rPr>
        <w:color w:val="438086"/>
      </w:rPr>
      <w:t>© Bradfield Consulting Ltd. 2008</w:t>
    </w:r>
    <w:r w:rsidR="007472C2">
      <w:rPr>
        <w:noProof/>
        <w:color w:val="438086"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687E8624" wp14:editId="58ED0A8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31495" cy="8229600"/>
              <wp:effectExtent l="0" t="0" r="1905" b="0"/>
              <wp:wrapNone/>
              <wp:docPr id="3" name="Rectangle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563449" w14:textId="77777777" w:rsidR="00E05678" w:rsidRPr="00CA276D" w:rsidRDefault="00E05678" w:rsidP="00F12C0B">
                          <w:pPr>
                            <w:pStyle w:val="NoSpacing"/>
                            <w:rPr>
                              <w:rFonts w:ascii="Trebuchet MS" w:hAnsi="Trebuchet MS"/>
                              <w:color w:val="7F7F7F"/>
                              <w:sz w:val="20"/>
                            </w:rPr>
                          </w:pPr>
                          <w:r w:rsidRPr="00CA276D">
                            <w:rPr>
                              <w:rFonts w:ascii="Trebuchet MS" w:hAnsi="Trebuchet MS"/>
                              <w:color w:val="7F7F7F"/>
                              <w:sz w:val="20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rect w14:anchorId="687E8624" id="Rectangle 81" o:spid="_x0000_s1026" style="position:absolute;margin-left:0;margin-top:0;width:41.85pt;height:9in;z-index:251656704;visibility:visible;mso-wrap-style:square;mso-width-percent:5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" o:allowincell="f" filled="f" stroked="f">
              <v:textbox style="layout-flow:vertical;mso-layout-flow-alt:bottom-to-top" inset=",,8.64pt,10.8pt">
                <w:txbxContent>
                  <w:p w14:paraId="0C563449" w14:textId="77777777" w:rsidR="00E05678" w:rsidRPr="00CA276D" w:rsidRDefault="00E05678" w:rsidP="00F12C0B">
                    <w:pPr>
                      <w:pStyle w:val="NoSpacing"/>
                      <w:rPr>
                        <w:rFonts w:ascii="Trebuchet MS" w:hAnsi="Trebuchet MS"/>
                        <w:color w:val="7F7F7F"/>
                        <w:sz w:val="20"/>
                      </w:rPr>
                    </w:pPr>
                    <w:r w:rsidRPr="00CA276D">
                      <w:rPr>
                        <w:rFonts w:ascii="Trebuchet MS" w:hAnsi="Trebuchet MS"/>
                        <w:color w:val="7F7F7F"/>
                        <w:sz w:val="20"/>
                      </w:rPr>
                      <w:t xml:space="preserve"> 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7472C2">
      <w:rPr>
        <w:noProof/>
        <w:color w:val="438086"/>
        <w:lang w:eastAsia="en-GB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18B931F6" wp14:editId="13BE7333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38035" cy="9441815"/>
              <wp:effectExtent l="9525" t="9525" r="15240" b="6985"/>
              <wp:wrapNone/>
              <wp:docPr id="2" name="AutoShape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38035" cy="944181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 xmlns:w16="http://schemas.microsoft.com/office/word/2018/wordml" xmlns:w16cex="http://schemas.microsoft.com/office/word/2018/wordml/cex">
          <w:pict>
            <v:roundrect w14:anchorId="7CB10F7E" id="AutoShape 82" o:spid="_x0000_s1026" style="position:absolute;margin-left:0;margin-top:0;width:562.05pt;height:743.45pt;z-index:25165772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" o:allowincell="f" filled="f" fillcolor="black" strokeweight="1pt">
              <w10:wrap anchorx="page" anchory="page"/>
            </v:round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47C98" w14:textId="0B322FF7" w:rsidR="00E05678" w:rsidRPr="006C7CB2" w:rsidRDefault="00E16842" w:rsidP="00327134">
    <w:pPr>
      <w:pStyle w:val="Footer"/>
      <w:jc w:val="right"/>
    </w:pPr>
    <w:r>
      <w:t xml:space="preserve">Version </w:t>
    </w:r>
    <w:r w:rsidR="00327134">
      <w:t>2</w:t>
    </w:r>
    <w:r w:rsidR="00F215C2">
      <w:t xml:space="preserve"> </w:t>
    </w:r>
    <w:r w:rsidR="00327134">
      <w:fldChar w:fldCharType="begin"/>
    </w:r>
    <w:r w:rsidR="00327134">
      <w:instrText xml:space="preserve"> DATE \@ "dd/MM/yyyy" </w:instrText>
    </w:r>
    <w:r w:rsidR="00327134">
      <w:fldChar w:fldCharType="separate"/>
    </w:r>
    <w:r w:rsidR="00E17EB4">
      <w:rPr>
        <w:noProof/>
      </w:rPr>
      <w:t>17/06/2020</w:t>
    </w:r>
    <w:r w:rsidR="00327134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7E7B3E" w14:textId="77777777" w:rsidR="001B722B" w:rsidRDefault="001B722B">
      <w:r>
        <w:separator/>
      </w:r>
    </w:p>
  </w:footnote>
  <w:footnote w:type="continuationSeparator" w:id="0">
    <w:p w14:paraId="3F29472E" w14:textId="77777777" w:rsidR="001B722B" w:rsidRDefault="001B7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61B7AC" w14:textId="77777777" w:rsidR="00E05678" w:rsidRDefault="00E0567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752" behindDoc="1" locked="0" layoutInCell="1" allowOverlap="0" wp14:anchorId="1829FEB9" wp14:editId="1E1DAEA4">
          <wp:simplePos x="0" y="0"/>
          <wp:positionH relativeFrom="column">
            <wp:posOffset>4864100</wp:posOffset>
          </wp:positionH>
          <wp:positionV relativeFrom="paragraph">
            <wp:posOffset>-20320</wp:posOffset>
          </wp:positionV>
          <wp:extent cx="1482090" cy="382270"/>
          <wp:effectExtent l="19050" t="0" r="3810" b="0"/>
          <wp:wrapTight wrapText="bothSides">
            <wp:wrapPolygon edited="0">
              <wp:start x="-278" y="0"/>
              <wp:lineTo x="-278" y="20452"/>
              <wp:lineTo x="21656" y="20452"/>
              <wp:lineTo x="21656" y="0"/>
              <wp:lineTo x="-278" y="0"/>
            </wp:wrapPolygon>
          </wp:wrapTight>
          <wp:docPr id="89" name="Picture 49" descr="brad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 descr="brad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2090" cy="382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8057F" w14:textId="77777777" w:rsidR="00E05678" w:rsidRDefault="00E05678" w:rsidP="00FD2E19">
    <w:pPr>
      <w:pStyle w:val="Header"/>
    </w:pPr>
    <w:r w:rsidRPr="00FD2E19">
      <w:rPr>
        <w:b/>
        <w:noProof/>
        <w:sz w:val="24"/>
        <w:szCs w:val="24"/>
        <w:lang w:eastAsia="en-GB"/>
      </w:rPr>
      <w:t>Written Assignment Marking Form</w:t>
    </w:r>
    <w:r>
      <w:rPr>
        <w:b/>
        <w:noProof/>
        <w:sz w:val="24"/>
        <w:szCs w:val="24"/>
        <w:lang w:eastAsia="en-GB"/>
      </w:rPr>
      <w:t xml:space="preserve">      </w:t>
    </w:r>
    <w:r>
      <w:rPr>
        <w:noProof/>
        <w:lang w:eastAsia="en-GB"/>
      </w:rPr>
      <w:drawing>
        <wp:inline distT="0" distB="0" distL="0" distR="0" wp14:anchorId="73C17C3A" wp14:editId="60C7B52E">
          <wp:extent cx="3200400" cy="467995"/>
          <wp:effectExtent l="19050" t="0" r="0" b="0"/>
          <wp:docPr id="1" name="Picture 3" descr="BRADFIELD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RADFIELD_CMYK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467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B9B6F702"/>
    <w:lvl w:ilvl="0">
      <w:start w:val="1"/>
      <w:numFmt w:val="bullet"/>
      <w:pStyle w:val="ListBullet5"/>
      <w:lvlText w:val="○"/>
      <w:lvlJc w:val="left"/>
      <w:pPr>
        <w:ind w:left="1800" w:hanging="360"/>
      </w:pPr>
      <w:rPr>
        <w:rFonts w:ascii="Monotype Corsiva" w:hAnsi="Monotype Corsiva" w:hint="default"/>
        <w:color w:val="A04DA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ListBullet4"/>
      <w:lvlText w:val=""/>
      <w:lvlJc w:val="left"/>
      <w:pPr>
        <w:ind w:left="1440" w:hanging="360"/>
      </w:pPr>
      <w:rPr>
        <w:rFonts w:ascii="Symbol" w:hAnsi="Symbol" w:hint="default"/>
        <w:color w:val="A04DA3"/>
      </w:rPr>
    </w:lvl>
  </w:abstractNum>
  <w:abstractNum w:abstractNumId="2" w15:restartNumberingAfterBreak="0">
    <w:nsid w:val="FFFFFF82"/>
    <w:multiLevelType w:val="singleLevel"/>
    <w:tmpl w:val="AC6E7B80"/>
    <w:lvl w:ilvl="0">
      <w:start w:val="1"/>
      <w:numFmt w:val="bullet"/>
      <w:pStyle w:val="ListBullet3"/>
      <w:lvlText w:val=""/>
      <w:lvlJc w:val="left"/>
      <w:pPr>
        <w:ind w:left="1080" w:hanging="360"/>
      </w:pPr>
      <w:rPr>
        <w:rFonts w:ascii="Symbol" w:hAnsi="Symbol" w:hint="default"/>
        <w:color w:val="83BBC1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ListBullet2"/>
      <w:lvlText w:val=""/>
      <w:lvlJc w:val="left"/>
      <w:pPr>
        <w:ind w:left="720" w:hanging="360"/>
      </w:pPr>
      <w:rPr>
        <w:rFonts w:ascii="Symbol" w:hAnsi="Symbol" w:hint="default"/>
        <w:color w:val="438086"/>
      </w:rPr>
    </w:lvl>
  </w:abstractNum>
  <w:abstractNum w:abstractNumId="4" w15:restartNumberingAfterBreak="0">
    <w:nsid w:val="FFFFFF89"/>
    <w:multiLevelType w:val="singleLevel"/>
    <w:tmpl w:val="7E249CE2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325F64"/>
      </w:rPr>
    </w:lvl>
  </w:abstractNum>
  <w:abstractNum w:abstractNumId="5" w15:restartNumberingAfterBreak="0">
    <w:nsid w:val="00560550"/>
    <w:multiLevelType w:val="multilevel"/>
    <w:tmpl w:val="DD801D2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6" w15:restartNumberingAfterBreak="0">
    <w:nsid w:val="0BD21ABC"/>
    <w:multiLevelType w:val="hybridMultilevel"/>
    <w:tmpl w:val="76DC5060"/>
    <w:lvl w:ilvl="0" w:tplc="0AEA0040">
      <w:start w:val="1"/>
      <w:numFmt w:val="decimal"/>
      <w:lvlText w:val="%1."/>
      <w:lvlJc w:val="left"/>
      <w:pPr>
        <w:ind w:left="430" w:hanging="360"/>
      </w:pPr>
      <w:rPr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7" w15:restartNumberingAfterBreak="0">
    <w:nsid w:val="0ED25136"/>
    <w:multiLevelType w:val="hybridMultilevel"/>
    <w:tmpl w:val="84D454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515C87"/>
    <w:multiLevelType w:val="hybridMultilevel"/>
    <w:tmpl w:val="797ABEA2"/>
    <w:lvl w:ilvl="0" w:tplc="08090001">
      <w:start w:val="1"/>
      <w:numFmt w:val="bullet"/>
      <w:lvlText w:val=""/>
      <w:lvlJc w:val="left"/>
      <w:pPr>
        <w:ind w:left="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44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16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288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60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32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04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5763" w:hanging="360"/>
      </w:pPr>
      <w:rPr>
        <w:rFonts w:ascii="Wingdings" w:hAnsi="Wingdings" w:hint="default"/>
      </w:rPr>
    </w:lvl>
  </w:abstractNum>
  <w:abstractNum w:abstractNumId="9" w15:restartNumberingAfterBreak="0">
    <w:nsid w:val="1EB428A1"/>
    <w:multiLevelType w:val="hybridMultilevel"/>
    <w:tmpl w:val="A44A3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23444"/>
    <w:multiLevelType w:val="hybridMultilevel"/>
    <w:tmpl w:val="E2185CEA"/>
    <w:lvl w:ilvl="0" w:tplc="F24E3250">
      <w:start w:val="1"/>
      <w:numFmt w:val="decimal"/>
      <w:lvlText w:val="%1."/>
      <w:lvlJc w:val="left"/>
      <w:pPr>
        <w:ind w:left="395" w:hanging="360"/>
      </w:pPr>
      <w:rPr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75" w:hanging="360"/>
      </w:pPr>
    </w:lvl>
    <w:lvl w:ilvl="2" w:tplc="0809001B" w:tentative="1">
      <w:start w:val="1"/>
      <w:numFmt w:val="lowerRoman"/>
      <w:lvlText w:val="%3."/>
      <w:lvlJc w:val="right"/>
      <w:pPr>
        <w:ind w:left="2195" w:hanging="180"/>
      </w:pPr>
    </w:lvl>
    <w:lvl w:ilvl="3" w:tplc="0809000F" w:tentative="1">
      <w:start w:val="1"/>
      <w:numFmt w:val="decimal"/>
      <w:lvlText w:val="%4."/>
      <w:lvlJc w:val="left"/>
      <w:pPr>
        <w:ind w:left="2915" w:hanging="360"/>
      </w:pPr>
    </w:lvl>
    <w:lvl w:ilvl="4" w:tplc="08090019" w:tentative="1">
      <w:start w:val="1"/>
      <w:numFmt w:val="lowerLetter"/>
      <w:lvlText w:val="%5."/>
      <w:lvlJc w:val="left"/>
      <w:pPr>
        <w:ind w:left="3635" w:hanging="360"/>
      </w:pPr>
    </w:lvl>
    <w:lvl w:ilvl="5" w:tplc="0809001B" w:tentative="1">
      <w:start w:val="1"/>
      <w:numFmt w:val="lowerRoman"/>
      <w:lvlText w:val="%6."/>
      <w:lvlJc w:val="right"/>
      <w:pPr>
        <w:ind w:left="4355" w:hanging="180"/>
      </w:pPr>
    </w:lvl>
    <w:lvl w:ilvl="6" w:tplc="0809000F" w:tentative="1">
      <w:start w:val="1"/>
      <w:numFmt w:val="decimal"/>
      <w:lvlText w:val="%7."/>
      <w:lvlJc w:val="left"/>
      <w:pPr>
        <w:ind w:left="5075" w:hanging="360"/>
      </w:pPr>
    </w:lvl>
    <w:lvl w:ilvl="7" w:tplc="08090019" w:tentative="1">
      <w:start w:val="1"/>
      <w:numFmt w:val="lowerLetter"/>
      <w:lvlText w:val="%8."/>
      <w:lvlJc w:val="left"/>
      <w:pPr>
        <w:ind w:left="5795" w:hanging="360"/>
      </w:pPr>
    </w:lvl>
    <w:lvl w:ilvl="8" w:tplc="08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11" w15:restartNumberingAfterBreak="0">
    <w:nsid w:val="214D3228"/>
    <w:multiLevelType w:val="hybridMultilevel"/>
    <w:tmpl w:val="9D10E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8D7246"/>
    <w:multiLevelType w:val="hybridMultilevel"/>
    <w:tmpl w:val="4E2670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387764"/>
    <w:multiLevelType w:val="hybridMultilevel"/>
    <w:tmpl w:val="30824426"/>
    <w:lvl w:ilvl="0" w:tplc="3EA0DF98">
      <w:start w:val="1"/>
      <w:numFmt w:val="bullet"/>
      <w:pStyle w:val="BullObjectives"/>
      <w:lvlText w:val=""/>
      <w:lvlJc w:val="left"/>
      <w:pPr>
        <w:tabs>
          <w:tab w:val="num" w:pos="720"/>
        </w:tabs>
        <w:ind w:left="567" w:hanging="567"/>
      </w:pPr>
      <w:rPr>
        <w:rFonts w:ascii="Wingdings" w:hAnsi="Wingdings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0D6AA8"/>
    <w:multiLevelType w:val="hybridMultilevel"/>
    <w:tmpl w:val="0F50E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4403D4"/>
    <w:multiLevelType w:val="hybridMultilevel"/>
    <w:tmpl w:val="1BBE8B62"/>
    <w:lvl w:ilvl="0" w:tplc="249846EC">
      <w:start w:val="1"/>
      <w:numFmt w:val="bullet"/>
      <w:pStyle w:val="BullPlan"/>
      <w:lvlText w:val="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0B55CE"/>
    <w:multiLevelType w:val="hybridMultilevel"/>
    <w:tmpl w:val="E6FE42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F737D3A"/>
    <w:multiLevelType w:val="hybridMultilevel"/>
    <w:tmpl w:val="007606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0D5A71"/>
    <w:multiLevelType w:val="hybridMultilevel"/>
    <w:tmpl w:val="CFAEF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83337B"/>
    <w:multiLevelType w:val="hybridMultilevel"/>
    <w:tmpl w:val="88046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8A7BED"/>
    <w:multiLevelType w:val="hybridMultilevel"/>
    <w:tmpl w:val="28E41BF2"/>
    <w:lvl w:ilvl="0" w:tplc="08090001">
      <w:start w:val="1"/>
      <w:numFmt w:val="bullet"/>
      <w:lvlText w:val=""/>
      <w:lvlJc w:val="left"/>
      <w:pPr>
        <w:ind w:left="430" w:hanging="360"/>
      </w:pPr>
      <w:rPr>
        <w:rFonts w:ascii="Symbol" w:hAnsi="Symbol"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1" w15:restartNumberingAfterBreak="0">
    <w:nsid w:val="3C91493B"/>
    <w:multiLevelType w:val="hybridMultilevel"/>
    <w:tmpl w:val="52D2CE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F6221A"/>
    <w:multiLevelType w:val="hybridMultilevel"/>
    <w:tmpl w:val="EC9479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300265F"/>
    <w:multiLevelType w:val="hybridMultilevel"/>
    <w:tmpl w:val="78689C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7A846E8"/>
    <w:multiLevelType w:val="hybridMultilevel"/>
    <w:tmpl w:val="E83E1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DF2205"/>
    <w:multiLevelType w:val="hybridMultilevel"/>
    <w:tmpl w:val="9BFEE336"/>
    <w:lvl w:ilvl="0" w:tplc="08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6" w15:restartNumberingAfterBreak="0">
    <w:nsid w:val="4CF063AA"/>
    <w:multiLevelType w:val="hybridMultilevel"/>
    <w:tmpl w:val="5A70E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174DB1"/>
    <w:multiLevelType w:val="hybridMultilevel"/>
    <w:tmpl w:val="A31627AC"/>
    <w:lvl w:ilvl="0" w:tplc="2AF66AB2">
      <w:start w:val="1"/>
      <w:numFmt w:val="bullet"/>
      <w:pStyle w:val="Normalwithbule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0C97A77"/>
    <w:multiLevelType w:val="hybridMultilevel"/>
    <w:tmpl w:val="C324DBFC"/>
    <w:lvl w:ilvl="0" w:tplc="537AC9B4">
      <w:start w:val="1"/>
      <w:numFmt w:val="bullet"/>
      <w:pStyle w:val="Bullet"/>
      <w:lvlText w:val="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i w:val="0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304710"/>
    <w:multiLevelType w:val="hybridMultilevel"/>
    <w:tmpl w:val="ECA6612E"/>
    <w:lvl w:ilvl="0" w:tplc="08090001">
      <w:start w:val="1"/>
      <w:numFmt w:val="bullet"/>
      <w:lvlText w:val=""/>
      <w:lvlJc w:val="left"/>
      <w:pPr>
        <w:ind w:left="395" w:hanging="360"/>
      </w:pPr>
      <w:rPr>
        <w:rFonts w:ascii="Symbol" w:hAnsi="Symbol"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75" w:hanging="360"/>
      </w:pPr>
    </w:lvl>
    <w:lvl w:ilvl="2" w:tplc="0809001B" w:tentative="1">
      <w:start w:val="1"/>
      <w:numFmt w:val="lowerRoman"/>
      <w:lvlText w:val="%3."/>
      <w:lvlJc w:val="right"/>
      <w:pPr>
        <w:ind w:left="2195" w:hanging="180"/>
      </w:pPr>
    </w:lvl>
    <w:lvl w:ilvl="3" w:tplc="0809000F" w:tentative="1">
      <w:start w:val="1"/>
      <w:numFmt w:val="decimal"/>
      <w:lvlText w:val="%4."/>
      <w:lvlJc w:val="left"/>
      <w:pPr>
        <w:ind w:left="2915" w:hanging="360"/>
      </w:pPr>
    </w:lvl>
    <w:lvl w:ilvl="4" w:tplc="08090019" w:tentative="1">
      <w:start w:val="1"/>
      <w:numFmt w:val="lowerLetter"/>
      <w:lvlText w:val="%5."/>
      <w:lvlJc w:val="left"/>
      <w:pPr>
        <w:ind w:left="3635" w:hanging="360"/>
      </w:pPr>
    </w:lvl>
    <w:lvl w:ilvl="5" w:tplc="0809001B" w:tentative="1">
      <w:start w:val="1"/>
      <w:numFmt w:val="lowerRoman"/>
      <w:lvlText w:val="%6."/>
      <w:lvlJc w:val="right"/>
      <w:pPr>
        <w:ind w:left="4355" w:hanging="180"/>
      </w:pPr>
    </w:lvl>
    <w:lvl w:ilvl="6" w:tplc="0809000F" w:tentative="1">
      <w:start w:val="1"/>
      <w:numFmt w:val="decimal"/>
      <w:lvlText w:val="%7."/>
      <w:lvlJc w:val="left"/>
      <w:pPr>
        <w:ind w:left="5075" w:hanging="360"/>
      </w:pPr>
    </w:lvl>
    <w:lvl w:ilvl="7" w:tplc="08090019" w:tentative="1">
      <w:start w:val="1"/>
      <w:numFmt w:val="lowerLetter"/>
      <w:lvlText w:val="%8."/>
      <w:lvlJc w:val="left"/>
      <w:pPr>
        <w:ind w:left="5795" w:hanging="360"/>
      </w:pPr>
    </w:lvl>
    <w:lvl w:ilvl="8" w:tplc="08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30" w15:restartNumberingAfterBreak="0">
    <w:nsid w:val="5A07144F"/>
    <w:multiLevelType w:val="hybridMultilevel"/>
    <w:tmpl w:val="2FC850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596D21"/>
    <w:multiLevelType w:val="hybridMultilevel"/>
    <w:tmpl w:val="A776D52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0C36262"/>
    <w:multiLevelType w:val="hybridMultilevel"/>
    <w:tmpl w:val="BAFAA792"/>
    <w:lvl w:ilvl="0" w:tplc="3B8A7D66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0F970AA"/>
    <w:multiLevelType w:val="hybridMultilevel"/>
    <w:tmpl w:val="F3CA13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B77923"/>
    <w:multiLevelType w:val="hybridMultilevel"/>
    <w:tmpl w:val="1E784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0102CB"/>
    <w:multiLevelType w:val="hybridMultilevel"/>
    <w:tmpl w:val="CEEA8F88"/>
    <w:lvl w:ilvl="0" w:tplc="F91EAC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5B7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D81661"/>
    <w:multiLevelType w:val="hybridMultilevel"/>
    <w:tmpl w:val="3500965E"/>
    <w:lvl w:ilvl="0" w:tplc="7106808A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6C5374"/>
    <w:multiLevelType w:val="hybridMultilevel"/>
    <w:tmpl w:val="A746C6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006533D"/>
    <w:multiLevelType w:val="hybridMultilevel"/>
    <w:tmpl w:val="2EF85EEE"/>
    <w:lvl w:ilvl="0" w:tplc="445286E8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2A172E"/>
    <w:multiLevelType w:val="hybridMultilevel"/>
    <w:tmpl w:val="C5F265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980031"/>
    <w:multiLevelType w:val="hybridMultilevel"/>
    <w:tmpl w:val="A3128DF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C6A4A29"/>
    <w:multiLevelType w:val="hybridMultilevel"/>
    <w:tmpl w:val="AAEA7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EB2123"/>
    <w:multiLevelType w:val="hybridMultilevel"/>
    <w:tmpl w:val="F6D4BE0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EDD3B17"/>
    <w:multiLevelType w:val="hybridMultilevel"/>
    <w:tmpl w:val="5ED0A5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3"/>
  </w:num>
  <w:num w:numId="7">
    <w:abstractNumId w:val="27"/>
  </w:num>
  <w:num w:numId="8">
    <w:abstractNumId w:val="36"/>
  </w:num>
  <w:num w:numId="9">
    <w:abstractNumId w:val="15"/>
  </w:num>
  <w:num w:numId="10">
    <w:abstractNumId w:val="28"/>
  </w:num>
  <w:num w:numId="11">
    <w:abstractNumId w:val="33"/>
  </w:num>
  <w:num w:numId="12">
    <w:abstractNumId w:val="35"/>
  </w:num>
  <w:num w:numId="13">
    <w:abstractNumId w:val="40"/>
  </w:num>
  <w:num w:numId="14">
    <w:abstractNumId w:val="31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2"/>
  </w:num>
  <w:num w:numId="17">
    <w:abstractNumId w:val="19"/>
  </w:num>
  <w:num w:numId="18">
    <w:abstractNumId w:val="26"/>
  </w:num>
  <w:num w:numId="19">
    <w:abstractNumId w:val="12"/>
  </w:num>
  <w:num w:numId="20">
    <w:abstractNumId w:val="43"/>
  </w:num>
  <w:num w:numId="21">
    <w:abstractNumId w:val="37"/>
  </w:num>
  <w:num w:numId="22">
    <w:abstractNumId w:val="14"/>
  </w:num>
  <w:num w:numId="23">
    <w:abstractNumId w:val="23"/>
  </w:num>
  <w:num w:numId="24">
    <w:abstractNumId w:val="39"/>
  </w:num>
  <w:num w:numId="25">
    <w:abstractNumId w:val="25"/>
  </w:num>
  <w:num w:numId="26">
    <w:abstractNumId w:val="7"/>
  </w:num>
  <w:num w:numId="27">
    <w:abstractNumId w:val="9"/>
  </w:num>
  <w:num w:numId="28">
    <w:abstractNumId w:val="24"/>
  </w:num>
  <w:num w:numId="29">
    <w:abstractNumId w:val="41"/>
  </w:num>
  <w:num w:numId="30">
    <w:abstractNumId w:val="21"/>
  </w:num>
  <w:num w:numId="31">
    <w:abstractNumId w:val="30"/>
  </w:num>
  <w:num w:numId="32">
    <w:abstractNumId w:val="10"/>
  </w:num>
  <w:num w:numId="33">
    <w:abstractNumId w:val="29"/>
  </w:num>
  <w:num w:numId="34">
    <w:abstractNumId w:val="6"/>
  </w:num>
  <w:num w:numId="35">
    <w:abstractNumId w:val="20"/>
  </w:num>
  <w:num w:numId="36">
    <w:abstractNumId w:val="38"/>
  </w:num>
  <w:num w:numId="37">
    <w:abstractNumId w:val="17"/>
  </w:num>
  <w:num w:numId="38">
    <w:abstractNumId w:val="32"/>
  </w:num>
  <w:num w:numId="39">
    <w:abstractNumId w:val="34"/>
  </w:num>
  <w:num w:numId="40">
    <w:abstractNumId w:val="22"/>
  </w:num>
  <w:num w:numId="41">
    <w:abstractNumId w:val="16"/>
  </w:num>
  <w:num w:numId="42">
    <w:abstractNumId w:val="11"/>
  </w:num>
  <w:num w:numId="43">
    <w:abstractNumId w:val="18"/>
  </w:num>
  <w:num w:numId="44">
    <w:abstractNumId w:val="8"/>
  </w:num>
  <w:num w:numId="45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DateAndTime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C98"/>
    <w:rsid w:val="00003B1A"/>
    <w:rsid w:val="00005DB3"/>
    <w:rsid w:val="00012868"/>
    <w:rsid w:val="00014322"/>
    <w:rsid w:val="00026837"/>
    <w:rsid w:val="00030397"/>
    <w:rsid w:val="00031426"/>
    <w:rsid w:val="00047176"/>
    <w:rsid w:val="00055FE8"/>
    <w:rsid w:val="000570FE"/>
    <w:rsid w:val="00064E5E"/>
    <w:rsid w:val="000663C7"/>
    <w:rsid w:val="0007656B"/>
    <w:rsid w:val="00084821"/>
    <w:rsid w:val="0008574B"/>
    <w:rsid w:val="00091225"/>
    <w:rsid w:val="00097193"/>
    <w:rsid w:val="000B4D9F"/>
    <w:rsid w:val="000D14AB"/>
    <w:rsid w:val="000D6B74"/>
    <w:rsid w:val="001058D8"/>
    <w:rsid w:val="0011183B"/>
    <w:rsid w:val="001371CF"/>
    <w:rsid w:val="00150841"/>
    <w:rsid w:val="0015319C"/>
    <w:rsid w:val="00163F78"/>
    <w:rsid w:val="001A1191"/>
    <w:rsid w:val="001B40DE"/>
    <w:rsid w:val="001B722B"/>
    <w:rsid w:val="001C709E"/>
    <w:rsid w:val="001E785D"/>
    <w:rsid w:val="001F59E6"/>
    <w:rsid w:val="001F6040"/>
    <w:rsid w:val="002004E6"/>
    <w:rsid w:val="00204791"/>
    <w:rsid w:val="00224664"/>
    <w:rsid w:val="00225133"/>
    <w:rsid w:val="002330AB"/>
    <w:rsid w:val="00237632"/>
    <w:rsid w:val="002437CB"/>
    <w:rsid w:val="002519DF"/>
    <w:rsid w:val="002602EF"/>
    <w:rsid w:val="002706C6"/>
    <w:rsid w:val="00270A61"/>
    <w:rsid w:val="00276262"/>
    <w:rsid w:val="00291D36"/>
    <w:rsid w:val="002A311A"/>
    <w:rsid w:val="002A3DB4"/>
    <w:rsid w:val="002A4040"/>
    <w:rsid w:val="002A5E76"/>
    <w:rsid w:val="002A62F7"/>
    <w:rsid w:val="002B4600"/>
    <w:rsid w:val="002B7B68"/>
    <w:rsid w:val="002C6061"/>
    <w:rsid w:val="002D2E88"/>
    <w:rsid w:val="002D31BD"/>
    <w:rsid w:val="002E0ABF"/>
    <w:rsid w:val="002E5C87"/>
    <w:rsid w:val="002F1A86"/>
    <w:rsid w:val="002F3569"/>
    <w:rsid w:val="002F3778"/>
    <w:rsid w:val="0031118D"/>
    <w:rsid w:val="00311DE7"/>
    <w:rsid w:val="00315F15"/>
    <w:rsid w:val="00320BDB"/>
    <w:rsid w:val="00327134"/>
    <w:rsid w:val="00330294"/>
    <w:rsid w:val="0033250A"/>
    <w:rsid w:val="00352664"/>
    <w:rsid w:val="003531D3"/>
    <w:rsid w:val="003543D4"/>
    <w:rsid w:val="0036534D"/>
    <w:rsid w:val="0036612A"/>
    <w:rsid w:val="003724AC"/>
    <w:rsid w:val="00377896"/>
    <w:rsid w:val="00381626"/>
    <w:rsid w:val="00382555"/>
    <w:rsid w:val="003A1EFC"/>
    <w:rsid w:val="003B5E54"/>
    <w:rsid w:val="003B75A8"/>
    <w:rsid w:val="003C2706"/>
    <w:rsid w:val="003C2E88"/>
    <w:rsid w:val="003C3750"/>
    <w:rsid w:val="003F08E7"/>
    <w:rsid w:val="00406B5E"/>
    <w:rsid w:val="004109CA"/>
    <w:rsid w:val="004248B3"/>
    <w:rsid w:val="0042662A"/>
    <w:rsid w:val="004300B6"/>
    <w:rsid w:val="00435C98"/>
    <w:rsid w:val="004374BF"/>
    <w:rsid w:val="00441A32"/>
    <w:rsid w:val="00442B82"/>
    <w:rsid w:val="00445FDB"/>
    <w:rsid w:val="00446377"/>
    <w:rsid w:val="00447DF1"/>
    <w:rsid w:val="004503D7"/>
    <w:rsid w:val="0046431E"/>
    <w:rsid w:val="0046504C"/>
    <w:rsid w:val="00466241"/>
    <w:rsid w:val="00471539"/>
    <w:rsid w:val="00473819"/>
    <w:rsid w:val="0048709F"/>
    <w:rsid w:val="00490A86"/>
    <w:rsid w:val="00493256"/>
    <w:rsid w:val="004961F3"/>
    <w:rsid w:val="004A1E18"/>
    <w:rsid w:val="004A706B"/>
    <w:rsid w:val="004C11C1"/>
    <w:rsid w:val="004C4344"/>
    <w:rsid w:val="004E23BC"/>
    <w:rsid w:val="004E463E"/>
    <w:rsid w:val="004F710C"/>
    <w:rsid w:val="00510E0B"/>
    <w:rsid w:val="005243AF"/>
    <w:rsid w:val="005315F3"/>
    <w:rsid w:val="00535835"/>
    <w:rsid w:val="00536AF1"/>
    <w:rsid w:val="005440F5"/>
    <w:rsid w:val="00570AAB"/>
    <w:rsid w:val="00572DE8"/>
    <w:rsid w:val="00575131"/>
    <w:rsid w:val="005838EB"/>
    <w:rsid w:val="00584BB1"/>
    <w:rsid w:val="0059264F"/>
    <w:rsid w:val="00592F67"/>
    <w:rsid w:val="005955EF"/>
    <w:rsid w:val="0059768B"/>
    <w:rsid w:val="005A0D3E"/>
    <w:rsid w:val="005A79B1"/>
    <w:rsid w:val="005B4D7D"/>
    <w:rsid w:val="005C3961"/>
    <w:rsid w:val="005D18ED"/>
    <w:rsid w:val="005D60E8"/>
    <w:rsid w:val="005E4FB6"/>
    <w:rsid w:val="005E5950"/>
    <w:rsid w:val="005F048C"/>
    <w:rsid w:val="005F55DB"/>
    <w:rsid w:val="006105DB"/>
    <w:rsid w:val="00620B36"/>
    <w:rsid w:val="00625C3E"/>
    <w:rsid w:val="00627363"/>
    <w:rsid w:val="00630591"/>
    <w:rsid w:val="00634B5D"/>
    <w:rsid w:val="006410D6"/>
    <w:rsid w:val="006421ED"/>
    <w:rsid w:val="00654E76"/>
    <w:rsid w:val="006645FD"/>
    <w:rsid w:val="00667A48"/>
    <w:rsid w:val="00682259"/>
    <w:rsid w:val="00682FA4"/>
    <w:rsid w:val="0068461B"/>
    <w:rsid w:val="00696C5D"/>
    <w:rsid w:val="006A631A"/>
    <w:rsid w:val="006A7950"/>
    <w:rsid w:val="006C7CB2"/>
    <w:rsid w:val="006D73CB"/>
    <w:rsid w:val="006E46EF"/>
    <w:rsid w:val="00700293"/>
    <w:rsid w:val="00700E96"/>
    <w:rsid w:val="00701B66"/>
    <w:rsid w:val="00713BD8"/>
    <w:rsid w:val="00721DB1"/>
    <w:rsid w:val="00724674"/>
    <w:rsid w:val="00724769"/>
    <w:rsid w:val="007323C6"/>
    <w:rsid w:val="007472C2"/>
    <w:rsid w:val="007546BA"/>
    <w:rsid w:val="0075756C"/>
    <w:rsid w:val="00762638"/>
    <w:rsid w:val="00765167"/>
    <w:rsid w:val="00766964"/>
    <w:rsid w:val="00781FFF"/>
    <w:rsid w:val="007A208D"/>
    <w:rsid w:val="007B2E8B"/>
    <w:rsid w:val="007B4500"/>
    <w:rsid w:val="007C12AE"/>
    <w:rsid w:val="007C7D00"/>
    <w:rsid w:val="007D149A"/>
    <w:rsid w:val="007D15AB"/>
    <w:rsid w:val="007F11C0"/>
    <w:rsid w:val="008004E1"/>
    <w:rsid w:val="0080679C"/>
    <w:rsid w:val="0080755B"/>
    <w:rsid w:val="00817738"/>
    <w:rsid w:val="00817D61"/>
    <w:rsid w:val="0082466B"/>
    <w:rsid w:val="00826BE7"/>
    <w:rsid w:val="0084425A"/>
    <w:rsid w:val="00844DCF"/>
    <w:rsid w:val="00873FBF"/>
    <w:rsid w:val="0087735F"/>
    <w:rsid w:val="00881FE9"/>
    <w:rsid w:val="00886EBC"/>
    <w:rsid w:val="0089602D"/>
    <w:rsid w:val="008B7615"/>
    <w:rsid w:val="008C7024"/>
    <w:rsid w:val="008C7B46"/>
    <w:rsid w:val="008D1833"/>
    <w:rsid w:val="008D50BC"/>
    <w:rsid w:val="009070E5"/>
    <w:rsid w:val="00911EE3"/>
    <w:rsid w:val="00915AC8"/>
    <w:rsid w:val="009161D7"/>
    <w:rsid w:val="00916D53"/>
    <w:rsid w:val="00922EF1"/>
    <w:rsid w:val="00924A6E"/>
    <w:rsid w:val="00931DA9"/>
    <w:rsid w:val="009449B9"/>
    <w:rsid w:val="0097511D"/>
    <w:rsid w:val="009756BC"/>
    <w:rsid w:val="00996728"/>
    <w:rsid w:val="00997869"/>
    <w:rsid w:val="009A42D7"/>
    <w:rsid w:val="009A4E1C"/>
    <w:rsid w:val="009B340B"/>
    <w:rsid w:val="009C6CA3"/>
    <w:rsid w:val="009D2F53"/>
    <w:rsid w:val="009D2F87"/>
    <w:rsid w:val="009F1117"/>
    <w:rsid w:val="009F1702"/>
    <w:rsid w:val="009F30DA"/>
    <w:rsid w:val="009F3839"/>
    <w:rsid w:val="009F6A32"/>
    <w:rsid w:val="00A079DF"/>
    <w:rsid w:val="00A1611B"/>
    <w:rsid w:val="00A255E6"/>
    <w:rsid w:val="00A4194A"/>
    <w:rsid w:val="00A41EE5"/>
    <w:rsid w:val="00A420CC"/>
    <w:rsid w:val="00A4232B"/>
    <w:rsid w:val="00A52080"/>
    <w:rsid w:val="00A56C59"/>
    <w:rsid w:val="00A61435"/>
    <w:rsid w:val="00A63726"/>
    <w:rsid w:val="00A64B5C"/>
    <w:rsid w:val="00A66729"/>
    <w:rsid w:val="00A81C47"/>
    <w:rsid w:val="00A829A9"/>
    <w:rsid w:val="00AC4565"/>
    <w:rsid w:val="00AD2273"/>
    <w:rsid w:val="00AD41E8"/>
    <w:rsid w:val="00AE354D"/>
    <w:rsid w:val="00AE5319"/>
    <w:rsid w:val="00B00D47"/>
    <w:rsid w:val="00B04C0B"/>
    <w:rsid w:val="00B10A5A"/>
    <w:rsid w:val="00B12B33"/>
    <w:rsid w:val="00B21FAA"/>
    <w:rsid w:val="00B25906"/>
    <w:rsid w:val="00B27C58"/>
    <w:rsid w:val="00B27E38"/>
    <w:rsid w:val="00B411B2"/>
    <w:rsid w:val="00B41ACC"/>
    <w:rsid w:val="00B44F84"/>
    <w:rsid w:val="00B45501"/>
    <w:rsid w:val="00B47D36"/>
    <w:rsid w:val="00B52E6F"/>
    <w:rsid w:val="00B541E0"/>
    <w:rsid w:val="00B61902"/>
    <w:rsid w:val="00B623BC"/>
    <w:rsid w:val="00B6783F"/>
    <w:rsid w:val="00B76170"/>
    <w:rsid w:val="00B76469"/>
    <w:rsid w:val="00B80754"/>
    <w:rsid w:val="00B80C6C"/>
    <w:rsid w:val="00B8596F"/>
    <w:rsid w:val="00B87FAE"/>
    <w:rsid w:val="00B94CF1"/>
    <w:rsid w:val="00B9764E"/>
    <w:rsid w:val="00B97A97"/>
    <w:rsid w:val="00BA2E17"/>
    <w:rsid w:val="00BC2EC5"/>
    <w:rsid w:val="00BD30C4"/>
    <w:rsid w:val="00BE144D"/>
    <w:rsid w:val="00BF4B0F"/>
    <w:rsid w:val="00BF60E5"/>
    <w:rsid w:val="00C47892"/>
    <w:rsid w:val="00C5240A"/>
    <w:rsid w:val="00C53B22"/>
    <w:rsid w:val="00C5502A"/>
    <w:rsid w:val="00C57C65"/>
    <w:rsid w:val="00CA276D"/>
    <w:rsid w:val="00CB297D"/>
    <w:rsid w:val="00CB79A5"/>
    <w:rsid w:val="00CC07B7"/>
    <w:rsid w:val="00CC3655"/>
    <w:rsid w:val="00CD17FE"/>
    <w:rsid w:val="00CE173D"/>
    <w:rsid w:val="00D02929"/>
    <w:rsid w:val="00D02C70"/>
    <w:rsid w:val="00D03C49"/>
    <w:rsid w:val="00D0492C"/>
    <w:rsid w:val="00D1621B"/>
    <w:rsid w:val="00D21603"/>
    <w:rsid w:val="00D216F3"/>
    <w:rsid w:val="00D23D27"/>
    <w:rsid w:val="00D246E5"/>
    <w:rsid w:val="00D2662C"/>
    <w:rsid w:val="00D30D90"/>
    <w:rsid w:val="00D31B3B"/>
    <w:rsid w:val="00D31BE2"/>
    <w:rsid w:val="00D328E5"/>
    <w:rsid w:val="00D36516"/>
    <w:rsid w:val="00D43949"/>
    <w:rsid w:val="00D43F06"/>
    <w:rsid w:val="00D52950"/>
    <w:rsid w:val="00D54E5A"/>
    <w:rsid w:val="00D64348"/>
    <w:rsid w:val="00D67CE6"/>
    <w:rsid w:val="00D75019"/>
    <w:rsid w:val="00D77E2B"/>
    <w:rsid w:val="00D9414A"/>
    <w:rsid w:val="00DA3059"/>
    <w:rsid w:val="00DB2846"/>
    <w:rsid w:val="00DE3839"/>
    <w:rsid w:val="00DE6242"/>
    <w:rsid w:val="00DF137F"/>
    <w:rsid w:val="00DF2DDD"/>
    <w:rsid w:val="00DF607C"/>
    <w:rsid w:val="00DF6D15"/>
    <w:rsid w:val="00E000BD"/>
    <w:rsid w:val="00E046BE"/>
    <w:rsid w:val="00E05678"/>
    <w:rsid w:val="00E0777C"/>
    <w:rsid w:val="00E10DAB"/>
    <w:rsid w:val="00E1231F"/>
    <w:rsid w:val="00E16842"/>
    <w:rsid w:val="00E17EB4"/>
    <w:rsid w:val="00E2317D"/>
    <w:rsid w:val="00E45052"/>
    <w:rsid w:val="00E47DF7"/>
    <w:rsid w:val="00E54396"/>
    <w:rsid w:val="00E6073C"/>
    <w:rsid w:val="00E8375D"/>
    <w:rsid w:val="00E9526B"/>
    <w:rsid w:val="00EA3585"/>
    <w:rsid w:val="00EB4951"/>
    <w:rsid w:val="00EC1555"/>
    <w:rsid w:val="00ED03F4"/>
    <w:rsid w:val="00ED18F5"/>
    <w:rsid w:val="00EE0C68"/>
    <w:rsid w:val="00EF2CD5"/>
    <w:rsid w:val="00EF63D1"/>
    <w:rsid w:val="00F11594"/>
    <w:rsid w:val="00F12C0B"/>
    <w:rsid w:val="00F159F0"/>
    <w:rsid w:val="00F215C2"/>
    <w:rsid w:val="00F507A0"/>
    <w:rsid w:val="00F55800"/>
    <w:rsid w:val="00F60FAF"/>
    <w:rsid w:val="00F61F22"/>
    <w:rsid w:val="00F85F07"/>
    <w:rsid w:val="00F8743E"/>
    <w:rsid w:val="00F934AA"/>
    <w:rsid w:val="00F93951"/>
    <w:rsid w:val="00F946F9"/>
    <w:rsid w:val="00FB2843"/>
    <w:rsid w:val="00FD0BD8"/>
    <w:rsid w:val="00FD1603"/>
    <w:rsid w:val="00FD2E19"/>
    <w:rsid w:val="00FE0529"/>
    <w:rsid w:val="00FE15B5"/>
    <w:rsid w:val="00FE7E86"/>
    <w:rsid w:val="00FF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."/>
  <w:listSeparator w:val=","/>
  <w14:docId w14:val="2C2BF24F"/>
  <w15:docId w15:val="{0A66C70C-413F-47A6-9C64-BD06D9773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rebuchet MS" w:eastAsia="Trebuchet MS" w:hAnsi="Trebuchet M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 w:qFormat="1"/>
    <w:lsdException w:name="List Bullet 3" w:semiHidden="1" w:uiPriority="36" w:unhideWhenUsed="1" w:qFormat="1"/>
    <w:lsdException w:name="List Bullet 4" w:semiHidden="1" w:uiPriority="36" w:unhideWhenUsed="1" w:qFormat="1"/>
    <w:lsdException w:name="List Bullet 5" w:semiHidden="1" w:uiPriority="36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5319"/>
    <w:rPr>
      <w:rFonts w:ascii="Arial" w:eastAsia="Times New Roman" w:hAnsi="Arial" w:cs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463E"/>
    <w:pPr>
      <w:spacing w:before="300" w:after="40"/>
      <w:outlineLvl w:val="0"/>
    </w:pPr>
    <w:rPr>
      <w:rFonts w:ascii="Trebuchet MS" w:hAnsi="Trebuchet MS"/>
      <w:b/>
      <w:color w:val="325F64"/>
      <w:spacing w:val="2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E463E"/>
    <w:pPr>
      <w:spacing w:before="240" w:after="40"/>
      <w:outlineLvl w:val="1"/>
    </w:pPr>
    <w:rPr>
      <w:rFonts w:ascii="Trebuchet MS" w:hAnsi="Trebuchet MS"/>
      <w:b/>
      <w:color w:val="325F64"/>
      <w:spacing w:val="20"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463E"/>
    <w:pPr>
      <w:spacing w:before="200" w:after="40"/>
      <w:outlineLvl w:val="2"/>
    </w:pPr>
    <w:rPr>
      <w:rFonts w:ascii="Trebuchet MS" w:hAnsi="Trebuchet MS"/>
      <w:b/>
      <w:color w:val="438086"/>
      <w:spacing w:val="2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E463E"/>
    <w:pPr>
      <w:spacing w:before="240"/>
      <w:outlineLvl w:val="3"/>
    </w:pPr>
    <w:rPr>
      <w:rFonts w:ascii="Trebuchet MS" w:hAnsi="Trebuchet MS"/>
      <w:b/>
      <w:color w:val="77397A"/>
      <w:spacing w:val="2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E463E"/>
    <w:pPr>
      <w:spacing w:before="200"/>
      <w:outlineLvl w:val="4"/>
    </w:pPr>
    <w:rPr>
      <w:rFonts w:ascii="Trebuchet MS" w:hAnsi="Trebuchet MS"/>
      <w:b/>
      <w:i/>
      <w:color w:val="77397A"/>
      <w:spacing w:val="20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E463E"/>
    <w:pPr>
      <w:spacing w:before="200"/>
      <w:outlineLvl w:val="5"/>
    </w:pPr>
    <w:rPr>
      <w:rFonts w:ascii="Trebuchet MS" w:hAnsi="Trebuchet MS"/>
      <w:color w:val="4F2651"/>
      <w:spacing w:val="10"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E463E"/>
    <w:pPr>
      <w:spacing w:before="200"/>
      <w:outlineLvl w:val="6"/>
    </w:pPr>
    <w:rPr>
      <w:rFonts w:ascii="Trebuchet MS" w:hAnsi="Trebuchet MS"/>
      <w:i/>
      <w:color w:val="4F2651"/>
      <w:spacing w:val="10"/>
      <w:sz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E463E"/>
    <w:pPr>
      <w:spacing w:before="200"/>
      <w:outlineLvl w:val="7"/>
    </w:pPr>
    <w:rPr>
      <w:rFonts w:ascii="Trebuchet MS" w:hAnsi="Trebuchet MS"/>
      <w:color w:val="438086"/>
      <w:spacing w:val="1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E463E"/>
    <w:pPr>
      <w:spacing w:before="200"/>
      <w:outlineLvl w:val="8"/>
    </w:pPr>
    <w:rPr>
      <w:rFonts w:ascii="Trebuchet MS" w:hAnsi="Trebuchet MS"/>
      <w:i/>
      <w:color w:val="438086"/>
      <w:spacing w:val="1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463E"/>
    <w:rPr>
      <w:rFonts w:ascii="Trebuchet MS" w:hAnsi="Trebuchet MS" w:cs="Times New Roman"/>
      <w:b/>
      <w:color w:val="325F64"/>
      <w:spacing w:val="2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E463E"/>
    <w:rPr>
      <w:rFonts w:ascii="Trebuchet MS" w:hAnsi="Trebuchet MS" w:cs="Times New Roman"/>
      <w:b/>
      <w:color w:val="325F64"/>
      <w:spacing w:val="20"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E463E"/>
    <w:rPr>
      <w:rFonts w:ascii="Trebuchet MS" w:hAnsi="Trebuchet MS" w:cs="Times New Roman"/>
      <w:b/>
      <w:color w:val="438086"/>
      <w:spacing w:val="20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4E463E"/>
    <w:pPr>
      <w:pBdr>
        <w:bottom w:val="single" w:sz="8" w:space="4" w:color="438086"/>
      </w:pBdr>
      <w:contextualSpacing/>
      <w:jc w:val="center"/>
    </w:pPr>
    <w:rPr>
      <w:rFonts w:ascii="Trebuchet MS" w:hAnsi="Trebuchet MS"/>
      <w:b/>
      <w:smallCaps/>
      <w:color w:val="438086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4E463E"/>
    <w:rPr>
      <w:rFonts w:ascii="Trebuchet MS" w:hAnsi="Trebuchet MS" w:cs="Times New Roman"/>
      <w:b/>
      <w:smallCaps/>
      <w:color w:val="438086"/>
      <w:sz w:val="48"/>
      <w:szCs w:val="48"/>
    </w:rPr>
  </w:style>
  <w:style w:type="paragraph" w:styleId="Subtitle">
    <w:name w:val="Subtitle"/>
    <w:basedOn w:val="Normal"/>
    <w:link w:val="SubtitleChar"/>
    <w:uiPriority w:val="11"/>
    <w:qFormat/>
    <w:rsid w:val="004E463E"/>
    <w:pPr>
      <w:spacing w:after="480"/>
      <w:jc w:val="center"/>
    </w:pPr>
    <w:rPr>
      <w:rFonts w:ascii="Trebuchet MS" w:hAnsi="Trebuchet MS" w:cs="Trebuchet MS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E463E"/>
    <w:rPr>
      <w:rFonts w:ascii="Trebuchet MS" w:hAnsi="Trebuchet MS" w:cs="Trebuchet MS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4E463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63E"/>
    <w:rPr>
      <w:rFonts w:cs="Times New Roman"/>
      <w:color w:val="000000"/>
      <w:szCs w:val="20"/>
    </w:rPr>
  </w:style>
  <w:style w:type="paragraph" w:styleId="Caption">
    <w:name w:val="caption"/>
    <w:basedOn w:val="Normal"/>
    <w:next w:val="Normal"/>
    <w:unhideWhenUsed/>
    <w:qFormat/>
    <w:rsid w:val="004E463E"/>
    <w:rPr>
      <w:bCs/>
      <w:smallCaps/>
      <w:color w:val="5199A1"/>
      <w:spacing w:val="1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63E"/>
    <w:rPr>
      <w:rFonts w:ascii="Tahoma" w:hAnsi="Tahoma" w:cs="Tahoma"/>
      <w:color w:val="000000"/>
      <w:sz w:val="16"/>
      <w:szCs w:val="16"/>
    </w:rPr>
  </w:style>
  <w:style w:type="paragraph" w:styleId="BlockText">
    <w:name w:val="Block Text"/>
    <w:aliases w:val="Block Quote"/>
    <w:uiPriority w:val="40"/>
    <w:rsid w:val="004E463E"/>
    <w:pPr>
      <w:pBdr>
        <w:top w:val="single" w:sz="2" w:space="10" w:color="83BBC1"/>
        <w:bottom w:val="single" w:sz="24" w:space="10" w:color="83BBC1"/>
      </w:pBdr>
      <w:spacing w:after="280"/>
      <w:ind w:left="1440" w:right="1440"/>
      <w:jc w:val="both"/>
    </w:pPr>
    <w:rPr>
      <w:rFonts w:eastAsia="Times New Roman"/>
      <w:color w:val="7F7F7F"/>
      <w:sz w:val="28"/>
      <w:szCs w:val="28"/>
      <w:lang w:val="en-US" w:eastAsia="ko-KR" w:bidi="hi-IN"/>
    </w:rPr>
  </w:style>
  <w:style w:type="character" w:styleId="BookTitle">
    <w:name w:val="Book Title"/>
    <w:basedOn w:val="DefaultParagraphFont"/>
    <w:uiPriority w:val="33"/>
    <w:qFormat/>
    <w:rsid w:val="004E463E"/>
    <w:rPr>
      <w:rFonts w:ascii="Trebuchet MS" w:hAnsi="Trebuchet MS" w:cs="Times New Roman"/>
      <w:i/>
      <w:color w:val="5C92B5"/>
      <w:sz w:val="20"/>
      <w:szCs w:val="20"/>
    </w:rPr>
  </w:style>
  <w:style w:type="character" w:styleId="Emphasis">
    <w:name w:val="Emphasis"/>
    <w:uiPriority w:val="20"/>
    <w:qFormat/>
    <w:rsid w:val="004E463E"/>
    <w:rPr>
      <w:b/>
      <w:i/>
      <w:color w:val="404040"/>
      <w:spacing w:val="2"/>
      <w:w w:val="100"/>
    </w:rPr>
  </w:style>
  <w:style w:type="paragraph" w:styleId="Header">
    <w:name w:val="header"/>
    <w:basedOn w:val="Normal"/>
    <w:link w:val="HeaderChar"/>
    <w:uiPriority w:val="99"/>
    <w:unhideWhenUsed/>
    <w:rsid w:val="004E463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63E"/>
    <w:rPr>
      <w:rFonts w:cs="Times New Roman"/>
      <w:color w:val="00000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4E463E"/>
    <w:rPr>
      <w:rFonts w:ascii="Trebuchet MS" w:hAnsi="Trebuchet MS" w:cs="Times New Roman"/>
      <w:b/>
      <w:color w:val="77397A"/>
      <w:spacing w:val="2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4E463E"/>
    <w:rPr>
      <w:rFonts w:ascii="Trebuchet MS" w:hAnsi="Trebuchet MS" w:cs="Times New Roman"/>
      <w:b/>
      <w:i/>
      <w:color w:val="77397A"/>
      <w:spacing w:val="20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4E463E"/>
    <w:rPr>
      <w:rFonts w:ascii="Trebuchet MS" w:hAnsi="Trebuchet MS" w:cs="Times New Roman"/>
      <w:color w:val="4F2651"/>
      <w:spacing w:val="10"/>
      <w:sz w:val="24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4E463E"/>
    <w:rPr>
      <w:rFonts w:ascii="Trebuchet MS" w:hAnsi="Trebuchet MS" w:cs="Times New Roman"/>
      <w:i/>
      <w:color w:val="4F2651"/>
      <w:spacing w:val="10"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rsid w:val="004E463E"/>
    <w:rPr>
      <w:rFonts w:ascii="Trebuchet MS" w:hAnsi="Trebuchet MS" w:cs="Times New Roman"/>
      <w:color w:val="438086"/>
      <w:spacing w:val="1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E463E"/>
    <w:rPr>
      <w:rFonts w:ascii="Trebuchet MS" w:hAnsi="Trebuchet MS" w:cs="Times New Roman"/>
      <w:i/>
      <w:color w:val="438086"/>
      <w:spacing w:val="10"/>
      <w:szCs w:val="20"/>
    </w:rPr>
  </w:style>
  <w:style w:type="character" w:styleId="IntenseEmphasis">
    <w:name w:val="Intense Emphasis"/>
    <w:basedOn w:val="DefaultParagraphFont"/>
    <w:uiPriority w:val="21"/>
    <w:qFormat/>
    <w:rsid w:val="004E463E"/>
    <w:rPr>
      <w:rFonts w:ascii="Trebuchet MS" w:hAnsi="Trebuchet MS" w:cs="Times New Roman"/>
      <w:b/>
      <w:i/>
      <w:smallCaps/>
      <w:color w:val="83BBC1"/>
      <w:spacing w:val="2"/>
      <w:w w:val="100"/>
      <w:sz w:val="20"/>
      <w:szCs w:val="20"/>
    </w:rPr>
  </w:style>
  <w:style w:type="paragraph" w:styleId="IntenseQuote">
    <w:name w:val="Intense Quote"/>
    <w:basedOn w:val="Normal"/>
    <w:link w:val="IntenseQuoteChar"/>
    <w:uiPriority w:val="30"/>
    <w:qFormat/>
    <w:rsid w:val="004E463E"/>
    <w:pPr>
      <w:pBdr>
        <w:top w:val="single" w:sz="36" w:space="10" w:color="83BBC1"/>
        <w:left w:val="single" w:sz="24" w:space="10" w:color="438086"/>
        <w:bottom w:val="single" w:sz="36" w:space="10" w:color="A04DA3"/>
        <w:right w:val="single" w:sz="24" w:space="10" w:color="438086"/>
      </w:pBdr>
      <w:shd w:val="clear" w:color="auto" w:fill="438086"/>
      <w:ind w:left="1440" w:right="1440"/>
      <w:jc w:val="center"/>
    </w:pPr>
    <w:rPr>
      <w:rFonts w:ascii="Trebuchet MS" w:hAnsi="Trebuchet MS"/>
      <w:i/>
      <w:color w:val="FFFFFF"/>
      <w:sz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63E"/>
    <w:rPr>
      <w:rFonts w:ascii="Trebuchet MS" w:hAnsi="Trebuchet MS" w:cs="Times New Roman"/>
      <w:i/>
      <w:color w:val="FFFFFF"/>
      <w:sz w:val="32"/>
      <w:szCs w:val="20"/>
      <w:shd w:val="clear" w:color="auto" w:fill="438086"/>
    </w:rPr>
  </w:style>
  <w:style w:type="character" w:styleId="IntenseReference">
    <w:name w:val="Intense Reference"/>
    <w:basedOn w:val="DefaultParagraphFont"/>
    <w:uiPriority w:val="32"/>
    <w:qFormat/>
    <w:rsid w:val="004E463E"/>
    <w:rPr>
      <w:rFonts w:cs="Times New Roman"/>
      <w:b/>
      <w:color w:val="438086"/>
      <w:sz w:val="22"/>
      <w:szCs w:val="20"/>
      <w:u w:val="single"/>
    </w:rPr>
  </w:style>
  <w:style w:type="paragraph" w:styleId="ListBullet">
    <w:name w:val="List Bullet"/>
    <w:basedOn w:val="Normal"/>
    <w:uiPriority w:val="36"/>
    <w:unhideWhenUsed/>
    <w:qFormat/>
    <w:rsid w:val="004E463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36"/>
    <w:unhideWhenUsed/>
    <w:qFormat/>
    <w:rsid w:val="004E463E"/>
    <w:pPr>
      <w:numPr>
        <w:numId w:val="2"/>
      </w:numPr>
    </w:pPr>
  </w:style>
  <w:style w:type="paragraph" w:styleId="ListBullet3">
    <w:name w:val="List Bullet 3"/>
    <w:basedOn w:val="Normal"/>
    <w:uiPriority w:val="36"/>
    <w:unhideWhenUsed/>
    <w:qFormat/>
    <w:rsid w:val="004E463E"/>
    <w:pPr>
      <w:numPr>
        <w:numId w:val="3"/>
      </w:numPr>
    </w:pPr>
  </w:style>
  <w:style w:type="paragraph" w:styleId="ListBullet4">
    <w:name w:val="List Bullet 4"/>
    <w:basedOn w:val="Normal"/>
    <w:uiPriority w:val="36"/>
    <w:unhideWhenUsed/>
    <w:qFormat/>
    <w:rsid w:val="004E463E"/>
    <w:pPr>
      <w:numPr>
        <w:numId w:val="4"/>
      </w:numPr>
    </w:pPr>
  </w:style>
  <w:style w:type="paragraph" w:styleId="ListBullet5">
    <w:name w:val="List Bullet 5"/>
    <w:basedOn w:val="Normal"/>
    <w:uiPriority w:val="36"/>
    <w:unhideWhenUsed/>
    <w:qFormat/>
    <w:rsid w:val="004E463E"/>
    <w:pPr>
      <w:numPr>
        <w:numId w:val="5"/>
      </w:numPr>
    </w:pPr>
  </w:style>
  <w:style w:type="paragraph" w:styleId="NoSpacing">
    <w:name w:val="No Spacing"/>
    <w:basedOn w:val="Normal"/>
    <w:uiPriority w:val="1"/>
    <w:qFormat/>
    <w:rsid w:val="004E463E"/>
  </w:style>
  <w:style w:type="character" w:styleId="PlaceholderText">
    <w:name w:val="Placeholder Text"/>
    <w:basedOn w:val="DefaultParagraphFont"/>
    <w:uiPriority w:val="99"/>
    <w:semiHidden/>
    <w:rsid w:val="004E463E"/>
    <w:rPr>
      <w:color w:val="808080"/>
    </w:rPr>
  </w:style>
  <w:style w:type="paragraph" w:styleId="Quote">
    <w:name w:val="Quote"/>
    <w:basedOn w:val="Normal"/>
    <w:link w:val="QuoteChar"/>
    <w:uiPriority w:val="29"/>
    <w:qFormat/>
    <w:rsid w:val="004E463E"/>
    <w:rPr>
      <w:i/>
      <w:color w:val="7F7F7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4E463E"/>
    <w:rPr>
      <w:rFonts w:cs="Times New Roman"/>
      <w:i/>
      <w:color w:val="7F7F7F"/>
      <w:sz w:val="24"/>
      <w:szCs w:val="20"/>
    </w:rPr>
  </w:style>
  <w:style w:type="character" w:styleId="Strong">
    <w:name w:val="Strong"/>
    <w:uiPriority w:val="22"/>
    <w:qFormat/>
    <w:rsid w:val="004E463E"/>
    <w:rPr>
      <w:rFonts w:ascii="Trebuchet MS" w:hAnsi="Trebuchet MS"/>
      <w:b/>
      <w:color w:val="83BBC1"/>
    </w:rPr>
  </w:style>
  <w:style w:type="character" w:styleId="SubtleEmphasis">
    <w:name w:val="Subtle Emphasis"/>
    <w:basedOn w:val="DefaultParagraphFont"/>
    <w:uiPriority w:val="19"/>
    <w:qFormat/>
    <w:rsid w:val="004E463E"/>
    <w:rPr>
      <w:rFonts w:ascii="Trebuchet MS" w:hAnsi="Trebuchet MS" w:cs="Times New Roman"/>
      <w:i/>
      <w:color w:val="737373"/>
      <w:spacing w:val="2"/>
      <w:w w:val="100"/>
      <w:kern w:val="0"/>
      <w:sz w:val="22"/>
      <w:szCs w:val="24"/>
    </w:rPr>
  </w:style>
  <w:style w:type="character" w:styleId="SubtleReference">
    <w:name w:val="Subtle Reference"/>
    <w:basedOn w:val="DefaultParagraphFont"/>
    <w:uiPriority w:val="31"/>
    <w:qFormat/>
    <w:rsid w:val="004E463E"/>
    <w:rPr>
      <w:rFonts w:cs="Times New Roman"/>
      <w:color w:val="737373"/>
      <w:sz w:val="22"/>
      <w:szCs w:val="20"/>
      <w:u w:val="single"/>
    </w:rPr>
  </w:style>
  <w:style w:type="table" w:styleId="TableGrid">
    <w:name w:val="Table Grid"/>
    <w:basedOn w:val="TableNormal"/>
    <w:rsid w:val="004E463E"/>
    <w:rPr>
      <w:rFonts w:cs="Trebuchet M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1">
    <w:name w:val="toc 1"/>
    <w:basedOn w:val="Normal"/>
    <w:next w:val="Normal"/>
    <w:autoRedefine/>
    <w:uiPriority w:val="99"/>
    <w:unhideWhenUsed/>
    <w:qFormat/>
    <w:rsid w:val="004E463E"/>
    <w:pPr>
      <w:tabs>
        <w:tab w:val="right" w:leader="dot" w:pos="8630"/>
      </w:tabs>
      <w:spacing w:after="40"/>
    </w:pPr>
    <w:rPr>
      <w:smallCaps/>
      <w:noProof/>
      <w:color w:val="83BBC1"/>
    </w:rPr>
  </w:style>
  <w:style w:type="paragraph" w:styleId="TOC2">
    <w:name w:val="toc 2"/>
    <w:basedOn w:val="Normal"/>
    <w:next w:val="Normal"/>
    <w:autoRedefine/>
    <w:uiPriority w:val="99"/>
    <w:unhideWhenUsed/>
    <w:qFormat/>
    <w:rsid w:val="004E463E"/>
    <w:pPr>
      <w:tabs>
        <w:tab w:val="right" w:leader="dot" w:pos="8630"/>
      </w:tabs>
      <w:spacing w:after="40"/>
      <w:ind w:left="216"/>
    </w:pPr>
    <w:rPr>
      <w:smallCaps/>
      <w:noProof/>
    </w:rPr>
  </w:style>
  <w:style w:type="paragraph" w:styleId="TOC3">
    <w:name w:val="toc 3"/>
    <w:basedOn w:val="Normal"/>
    <w:next w:val="Normal"/>
    <w:autoRedefine/>
    <w:uiPriority w:val="99"/>
    <w:semiHidden/>
    <w:unhideWhenUsed/>
    <w:qFormat/>
    <w:rsid w:val="004E463E"/>
    <w:pPr>
      <w:tabs>
        <w:tab w:val="right" w:leader="dot" w:pos="8630"/>
      </w:tabs>
      <w:spacing w:after="40"/>
      <w:ind w:left="446"/>
    </w:pPr>
    <w:rPr>
      <w:smallCaps/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qFormat/>
    <w:rsid w:val="004E463E"/>
    <w:pPr>
      <w:tabs>
        <w:tab w:val="right" w:leader="dot" w:pos="8630"/>
      </w:tabs>
      <w:spacing w:after="40"/>
      <w:ind w:left="662"/>
    </w:pPr>
    <w:rPr>
      <w:smallCaps/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qFormat/>
    <w:rsid w:val="004E463E"/>
    <w:pPr>
      <w:tabs>
        <w:tab w:val="right" w:leader="dot" w:pos="8630"/>
      </w:tabs>
      <w:spacing w:after="40"/>
      <w:ind w:left="878"/>
    </w:pPr>
    <w:rPr>
      <w:smallCaps/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qFormat/>
    <w:rsid w:val="004E463E"/>
    <w:pPr>
      <w:tabs>
        <w:tab w:val="right" w:leader="dot" w:pos="8630"/>
      </w:tabs>
      <w:spacing w:after="40"/>
      <w:ind w:left="1094"/>
    </w:pPr>
    <w:rPr>
      <w:smallCaps/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qFormat/>
    <w:rsid w:val="004E463E"/>
    <w:pPr>
      <w:tabs>
        <w:tab w:val="right" w:leader="dot" w:pos="8630"/>
      </w:tabs>
      <w:spacing w:after="40"/>
      <w:ind w:left="1325"/>
    </w:pPr>
    <w:rPr>
      <w:smallCaps/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qFormat/>
    <w:rsid w:val="004E463E"/>
    <w:pPr>
      <w:tabs>
        <w:tab w:val="right" w:leader="dot" w:pos="8630"/>
      </w:tabs>
      <w:spacing w:after="40"/>
      <w:ind w:left="1540"/>
    </w:pPr>
    <w:rPr>
      <w:smallCaps/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qFormat/>
    <w:rsid w:val="004E463E"/>
    <w:pPr>
      <w:tabs>
        <w:tab w:val="right" w:leader="dot" w:pos="8630"/>
      </w:tabs>
      <w:spacing w:after="40"/>
      <w:ind w:left="1760"/>
    </w:pPr>
    <w:rPr>
      <w:smallCaps/>
      <w:noProof/>
    </w:rPr>
  </w:style>
  <w:style w:type="character" w:styleId="Hyperlink">
    <w:name w:val="Hyperlink"/>
    <w:basedOn w:val="DefaultParagraphFont"/>
    <w:uiPriority w:val="99"/>
    <w:unhideWhenUsed/>
    <w:rsid w:val="004E463E"/>
    <w:rPr>
      <w:color w:val="67AFBD"/>
      <w:u w:val="single"/>
    </w:rPr>
  </w:style>
  <w:style w:type="paragraph" w:styleId="ListParagraph">
    <w:name w:val="List Paragraph"/>
    <w:basedOn w:val="Normal"/>
    <w:uiPriority w:val="34"/>
    <w:qFormat/>
    <w:rsid w:val="005E5950"/>
    <w:pPr>
      <w:ind w:left="720"/>
      <w:contextualSpacing/>
    </w:pPr>
  </w:style>
  <w:style w:type="paragraph" w:customStyle="1" w:styleId="BullObjectives">
    <w:name w:val="Bull Objectives"/>
    <w:basedOn w:val="Normal"/>
    <w:rsid w:val="005E5950"/>
    <w:pPr>
      <w:numPr>
        <w:numId w:val="6"/>
      </w:numPr>
      <w:tabs>
        <w:tab w:val="clear" w:pos="720"/>
        <w:tab w:val="num" w:pos="567"/>
      </w:tabs>
      <w:overflowPunct w:val="0"/>
      <w:autoSpaceDE w:val="0"/>
      <w:autoSpaceDN w:val="0"/>
      <w:adjustRightInd w:val="0"/>
      <w:spacing w:after="120" w:line="280" w:lineRule="exact"/>
      <w:textAlignment w:val="baseline"/>
    </w:pPr>
    <w:rPr>
      <w:sz w:val="24"/>
    </w:rPr>
  </w:style>
  <w:style w:type="paragraph" w:styleId="NormalWeb">
    <w:name w:val="Normal (Web)"/>
    <w:basedOn w:val="Normal"/>
    <w:rsid w:val="005E5950"/>
    <w:pPr>
      <w:spacing w:before="100" w:beforeAutospacing="1" w:after="100" w:afterAutospacing="1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csspestle11">
    <w:name w:val="csspestle11"/>
    <w:basedOn w:val="DefaultParagraphFont"/>
    <w:rsid w:val="005E5950"/>
    <w:rPr>
      <w:rFonts w:ascii="Verdana" w:hAnsi="Verdana" w:hint="default"/>
      <w:b w:val="0"/>
      <w:bCs w:val="0"/>
      <w:color w:val="003366"/>
      <w:sz w:val="20"/>
      <w:szCs w:val="20"/>
    </w:rPr>
  </w:style>
  <w:style w:type="character" w:customStyle="1" w:styleId="csspestlebold1">
    <w:name w:val="csspestlebold1"/>
    <w:basedOn w:val="DefaultParagraphFont"/>
    <w:rsid w:val="005E5950"/>
    <w:rPr>
      <w:rFonts w:ascii="Verdana" w:hAnsi="Verdana" w:hint="default"/>
      <w:b/>
      <w:bCs/>
      <w:color w:val="003366"/>
      <w:sz w:val="23"/>
      <w:szCs w:val="23"/>
    </w:rPr>
  </w:style>
  <w:style w:type="paragraph" w:styleId="BodyText">
    <w:name w:val="Body Text"/>
    <w:basedOn w:val="Normal"/>
    <w:link w:val="BodyTextChar"/>
    <w:rsid w:val="005E5950"/>
    <w:pPr>
      <w:overflowPunct w:val="0"/>
      <w:autoSpaceDE w:val="0"/>
      <w:autoSpaceDN w:val="0"/>
      <w:adjustRightInd w:val="0"/>
      <w:spacing w:line="280" w:lineRule="exact"/>
      <w:textAlignment w:val="baseline"/>
    </w:pPr>
    <w:rPr>
      <w:sz w:val="24"/>
    </w:rPr>
  </w:style>
  <w:style w:type="character" w:customStyle="1" w:styleId="BodyTextChar">
    <w:name w:val="Body Text Char"/>
    <w:basedOn w:val="DefaultParagraphFont"/>
    <w:link w:val="BodyText"/>
    <w:rsid w:val="005E5950"/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DefaultText">
    <w:name w:val="Default Text"/>
    <w:basedOn w:val="Normal"/>
    <w:semiHidden/>
    <w:rsid w:val="005E595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noProof/>
      <w:sz w:val="24"/>
    </w:rPr>
  </w:style>
  <w:style w:type="paragraph" w:styleId="PlainText">
    <w:name w:val="Plain Text"/>
    <w:basedOn w:val="Normal"/>
    <w:link w:val="PlainTextChar"/>
    <w:rsid w:val="005E5950"/>
    <w:rPr>
      <w:rFonts w:ascii="Courier New" w:hAnsi="Courier New"/>
      <w:sz w:val="20"/>
    </w:rPr>
  </w:style>
  <w:style w:type="character" w:customStyle="1" w:styleId="PlainTextChar">
    <w:name w:val="Plain Text Char"/>
    <w:basedOn w:val="DefaultParagraphFont"/>
    <w:link w:val="PlainText"/>
    <w:rsid w:val="005E5950"/>
    <w:rPr>
      <w:rFonts w:ascii="Courier New" w:eastAsia="Times New Roman" w:hAnsi="Courier New" w:cs="Arial"/>
      <w:sz w:val="20"/>
      <w:szCs w:val="20"/>
      <w:lang w:val="en-GB"/>
    </w:rPr>
  </w:style>
  <w:style w:type="paragraph" w:customStyle="1" w:styleId="Default">
    <w:name w:val="Default"/>
    <w:rsid w:val="002437CB"/>
    <w:pPr>
      <w:autoSpaceDE w:val="0"/>
      <w:autoSpaceDN w:val="0"/>
      <w:adjustRightInd w:val="0"/>
    </w:pPr>
    <w:rPr>
      <w:rFonts w:eastAsia="Times New Roman" w:cs="Trebuchet MS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33029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0294"/>
    <w:rPr>
      <w:rFonts w:cs="Times New Roman"/>
      <w:color w:val="000000"/>
      <w:szCs w:val="20"/>
      <w:lang w:val="en-GB"/>
    </w:rPr>
  </w:style>
  <w:style w:type="paragraph" w:customStyle="1" w:styleId="Normalwithbuleet">
    <w:name w:val="Normal with buleet"/>
    <w:basedOn w:val="Normal"/>
    <w:rsid w:val="00330294"/>
    <w:pPr>
      <w:numPr>
        <w:numId w:val="7"/>
      </w:numPr>
      <w:autoSpaceDE w:val="0"/>
      <w:autoSpaceDN w:val="0"/>
    </w:pPr>
    <w:rPr>
      <w:rFonts w:ascii="Comic Sans MS" w:hAnsi="Comic Sans MS" w:cs="Times"/>
      <w:sz w:val="24"/>
    </w:rPr>
  </w:style>
  <w:style w:type="character" w:customStyle="1" w:styleId="headline1">
    <w:name w:val="headline1"/>
    <w:basedOn w:val="DefaultParagraphFont"/>
    <w:rsid w:val="00E9526B"/>
    <w:rPr>
      <w:rFonts w:ascii="Arial" w:hAnsi="Arial" w:cs="Arial" w:hint="default"/>
      <w:b/>
      <w:bCs/>
      <w:color w:val="000000"/>
      <w:sz w:val="21"/>
      <w:szCs w:val="21"/>
    </w:rPr>
  </w:style>
  <w:style w:type="character" w:customStyle="1" w:styleId="standfirst1">
    <w:name w:val="standfirst1"/>
    <w:basedOn w:val="DefaultParagraphFont"/>
    <w:rsid w:val="00E9526B"/>
    <w:rPr>
      <w:rFonts w:ascii="Arial" w:hAnsi="Arial" w:cs="Arial" w:hint="default"/>
      <w:color w:val="000000"/>
      <w:sz w:val="18"/>
      <w:szCs w:val="18"/>
    </w:rPr>
  </w:style>
  <w:style w:type="character" w:customStyle="1" w:styleId="index1">
    <w:name w:val="index1"/>
    <w:basedOn w:val="DefaultParagraphFont"/>
    <w:rsid w:val="00E9526B"/>
    <w:rPr>
      <w:rFonts w:ascii="Arial" w:hAnsi="Arial" w:cs="Arial" w:hint="default"/>
      <w:color w:val="000000"/>
      <w:sz w:val="15"/>
      <w:szCs w:val="15"/>
    </w:rPr>
  </w:style>
  <w:style w:type="character" w:customStyle="1" w:styleId="body1">
    <w:name w:val="body1"/>
    <w:basedOn w:val="DefaultParagraphFont"/>
    <w:rsid w:val="00E9526B"/>
    <w:rPr>
      <w:rFonts w:ascii="Arial" w:hAnsi="Arial" w:cs="Arial" w:hint="default"/>
      <w:color w:val="000000"/>
      <w:sz w:val="17"/>
      <w:szCs w:val="17"/>
    </w:rPr>
  </w:style>
  <w:style w:type="paragraph" w:customStyle="1" w:styleId="Bullets">
    <w:name w:val="Bullets"/>
    <w:basedOn w:val="Normal"/>
    <w:rsid w:val="00EE0C68"/>
    <w:pPr>
      <w:numPr>
        <w:numId w:val="8"/>
      </w:numPr>
    </w:pPr>
    <w:rPr>
      <w:sz w:val="28"/>
      <w:szCs w:val="28"/>
      <w:lang w:eastAsia="en-GB"/>
    </w:rPr>
  </w:style>
  <w:style w:type="paragraph" w:customStyle="1" w:styleId="BullPlan">
    <w:name w:val="Bull Plan"/>
    <w:basedOn w:val="BodyText"/>
    <w:rsid w:val="006A631A"/>
    <w:pPr>
      <w:numPr>
        <w:numId w:val="9"/>
      </w:numPr>
      <w:spacing w:after="120"/>
    </w:pPr>
  </w:style>
  <w:style w:type="paragraph" w:customStyle="1" w:styleId="Bullet">
    <w:name w:val="Bullet"/>
    <w:basedOn w:val="BodyText"/>
    <w:rsid w:val="006A631A"/>
    <w:pPr>
      <w:numPr>
        <w:numId w:val="10"/>
      </w:numPr>
      <w:spacing w:after="120"/>
    </w:pPr>
  </w:style>
  <w:style w:type="paragraph" w:customStyle="1" w:styleId="BodyTextPlusSix">
    <w:name w:val="Body Text Plus Six"/>
    <w:basedOn w:val="BodyText"/>
    <w:rsid w:val="0033250A"/>
    <w:pPr>
      <w:spacing w:before="120"/>
    </w:pPr>
  </w:style>
  <w:style w:type="paragraph" w:styleId="BodyText2">
    <w:name w:val="Body Text 2"/>
    <w:basedOn w:val="Normal"/>
    <w:link w:val="BodyText2Char"/>
    <w:rsid w:val="0027626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6262"/>
    <w:rPr>
      <w:rFonts w:ascii="Arial" w:eastAsia="Times New Roman" w:hAnsi="Arial" w:cs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502505">
      <w:bodyDiv w:val="1"/>
      <w:marLeft w:val="645"/>
      <w:marRight w:val="0"/>
      <w:marTop w:val="0"/>
      <w:marBottom w:val="10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08011">
              <w:marLeft w:val="215"/>
              <w:marRight w:val="2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0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s%20Anderson\Documents\Training\CPP%20activities\Workbook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8</PublishDate>
  <Abstract/>
  <CompanyAddress/>
  <CompanyPhone/>
  <CompanyFax/>
  <CompanyEmail/>
</CoverPageProperties>
</file>

<file path=customXml/item2.xml><?xml version="1.0" encoding="utf-8"?>
<templateProperties xmlns="urn:microsoft.template.properties">
  <_Version/>
  <_LCID/>
</templateProperties>
</file>

<file path=customXml/item3.xml><?xml version="1.0" encoding="utf-8"?>
<tns:customPropertyEditors xmlns:tns="http://schemas.microsoft.com/office/2006/customDocumentInformationPanel">
  <tns:showOnOpen>false</tns:showOnOpen>
  <tns:defaultPropertyEditorNamespace>Standard properties</tns:defaultPropertyEditorNamespace>
</tns:customPropertyEdito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5229087-0CE3-49F2-8F52-E7138F37D32E}">
  <ds:schemaRefs>
    <ds:schemaRef ds:uri="urn:microsoft.template.properties"/>
  </ds:schemaRefs>
</ds:datastoreItem>
</file>

<file path=customXml/itemProps3.xml><?xml version="1.0" encoding="utf-8"?>
<ds:datastoreItem xmlns:ds="http://schemas.openxmlformats.org/officeDocument/2006/customXml" ds:itemID="{83B41FA1-A166-4203-827F-22BD32762337}">
  <ds:schemaRefs>
    <ds:schemaRef ds:uri="http://schemas.microsoft.com/office/2006/customDocumentInformationPanel"/>
  </ds:schemaRefs>
</ds:datastoreItem>
</file>

<file path=customXml/itemProps4.xml><?xml version="1.0" encoding="utf-8"?>
<ds:datastoreItem xmlns:ds="http://schemas.openxmlformats.org/officeDocument/2006/customXml" ds:itemID="{BD12D532-3182-4EDA-A361-BDEB6B27D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Workbook template</Template>
  <TotalTime>1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Workboo number and title</vt:lpstr>
    </vt:vector>
  </TitlesOfParts>
  <Company>Microsoft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Workboo number and title</dc:title>
  <dc:subject>Certificate in Personnel Practice</dc:subject>
  <dc:creator>Joss Anderson</dc:creator>
  <cp:lastModifiedBy>Faraj AL-ANSARI</cp:lastModifiedBy>
  <cp:revision>2</cp:revision>
  <cp:lastPrinted>2010-11-08T10:43:00Z</cp:lastPrinted>
  <dcterms:created xsi:type="dcterms:W3CDTF">2020-06-17T12:19:00Z</dcterms:created>
  <dcterms:modified xsi:type="dcterms:W3CDTF">2020-06-17T12:19:00Z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LCID">
    <vt:i4>1033</vt:i4>
  </property>
  <property fmtid="{D5CDD505-2E9C-101B-9397-08002B2CF9AE}" pid="3" name="_Version">
    <vt:lpwstr>0809</vt:lpwstr>
  </property>
  <property fmtid="{D5CDD505-2E9C-101B-9397-08002B2CF9AE}" pid="4" name="_TemplateID">
    <vt:lpwstr>TC101927411033</vt:lpwstr>
  </property>
</Properties>
</file>